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6EAC" w14:textId="789D26DB" w:rsidR="00E401BD" w:rsidRDefault="00BC4DAD" w:rsidP="009E4127">
      <w:pPr>
        <w:sectPr w:rsidR="00E401BD" w:rsidSect="00A61E8B">
          <w:headerReference w:type="default" r:id="rId8"/>
          <w:footerReference w:type="default" r:id="rId9"/>
          <w:pgSz w:w="16838" w:h="11906" w:orient="landscape" w:code="9"/>
          <w:pgMar w:top="567" w:right="567" w:bottom="1361" w:left="567" w:header="567" w:footer="0" w:gutter="0"/>
          <w:cols w:space="708"/>
          <w:docGrid w:linePitch="360"/>
        </w:sectPr>
      </w:pPr>
      <w:r>
        <w:rPr>
          <w:noProof/>
        </w:rPr>
        <mc:AlternateContent>
          <mc:Choice Requires="wps">
            <w:drawing>
              <wp:anchor distT="0" distB="0" distL="114300" distR="114300" simplePos="0" relativeHeight="251720704" behindDoc="0" locked="0" layoutInCell="1" allowOverlap="1" wp14:anchorId="21F2CC32" wp14:editId="0E8B4F36">
                <wp:simplePos x="0" y="0"/>
                <wp:positionH relativeFrom="column">
                  <wp:posOffset>5696180</wp:posOffset>
                </wp:positionH>
                <wp:positionV relativeFrom="paragraph">
                  <wp:posOffset>6146124</wp:posOffset>
                </wp:positionV>
                <wp:extent cx="196215" cy="196215"/>
                <wp:effectExtent l="0" t="0" r="0" b="0"/>
                <wp:wrapNone/>
                <wp:docPr id="39" name="Oval 39"/>
                <wp:cNvGraphicFramePr/>
                <a:graphic xmlns:a="http://schemas.openxmlformats.org/drawingml/2006/main">
                  <a:graphicData uri="http://schemas.microsoft.com/office/word/2010/wordprocessingShape">
                    <wps:wsp>
                      <wps:cNvSpPr/>
                      <wps:spPr>
                        <a:xfrm>
                          <a:off x="0" y="0"/>
                          <a:ext cx="196215" cy="1962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86CE5" id="Oval 39" o:spid="_x0000_s1026" style="position:absolute;margin-left:448.5pt;margin-top:483.95pt;width:15.45pt;height:15.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7DB9522F" wp14:editId="116A9686">
                <wp:simplePos x="0" y="0"/>
                <wp:positionH relativeFrom="column">
                  <wp:posOffset>5420590</wp:posOffset>
                </wp:positionH>
                <wp:positionV relativeFrom="paragraph">
                  <wp:posOffset>5910999</wp:posOffset>
                </wp:positionV>
                <wp:extent cx="196215" cy="196215"/>
                <wp:effectExtent l="0" t="0" r="0" b="0"/>
                <wp:wrapNone/>
                <wp:docPr id="38" name="Oval 38"/>
                <wp:cNvGraphicFramePr/>
                <a:graphic xmlns:a="http://schemas.openxmlformats.org/drawingml/2006/main">
                  <a:graphicData uri="http://schemas.microsoft.com/office/word/2010/wordprocessingShape">
                    <wps:wsp>
                      <wps:cNvSpPr/>
                      <wps:spPr>
                        <a:xfrm>
                          <a:off x="0" y="0"/>
                          <a:ext cx="196215" cy="19621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005C4" id="Oval 38" o:spid="_x0000_s1026" style="position:absolute;margin-left:426.8pt;margin-top:465.45pt;width:15.45pt;height:15.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12512" behindDoc="0" locked="0" layoutInCell="1" allowOverlap="1" wp14:anchorId="74F69B5D" wp14:editId="411D463B">
                <wp:simplePos x="0" y="0"/>
                <wp:positionH relativeFrom="column">
                  <wp:posOffset>5893422</wp:posOffset>
                </wp:positionH>
                <wp:positionV relativeFrom="paragraph">
                  <wp:posOffset>5574881</wp:posOffset>
                </wp:positionV>
                <wp:extent cx="196381" cy="196381"/>
                <wp:effectExtent l="0" t="0" r="0" b="0"/>
                <wp:wrapNone/>
                <wp:docPr id="34" name="Oval 34"/>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DBFD2" id="Oval 34" o:spid="_x0000_s1026" style="position:absolute;margin-left:464.05pt;margin-top:438.95pt;width:15.45pt;height:15.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7AFB9192" wp14:editId="1B1C1E14">
                <wp:simplePos x="0" y="0"/>
                <wp:positionH relativeFrom="column">
                  <wp:posOffset>6016625</wp:posOffset>
                </wp:positionH>
                <wp:positionV relativeFrom="paragraph">
                  <wp:posOffset>5861726</wp:posOffset>
                </wp:positionV>
                <wp:extent cx="196381" cy="196381"/>
                <wp:effectExtent l="0" t="0" r="0" b="0"/>
                <wp:wrapNone/>
                <wp:docPr id="36" name="Oval 36"/>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87AAF" id="Oval 36" o:spid="_x0000_s1026" style="position:absolute;margin-left:473.75pt;margin-top:461.55pt;width:15.45pt;height:15.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32992" behindDoc="0" locked="0" layoutInCell="1" allowOverlap="1" wp14:anchorId="408079F1" wp14:editId="20BA942C">
                <wp:simplePos x="0" y="0"/>
                <wp:positionH relativeFrom="column">
                  <wp:posOffset>9228455</wp:posOffset>
                </wp:positionH>
                <wp:positionV relativeFrom="paragraph">
                  <wp:posOffset>4232148</wp:posOffset>
                </wp:positionV>
                <wp:extent cx="196381" cy="196381"/>
                <wp:effectExtent l="0" t="0" r="0" b="0"/>
                <wp:wrapNone/>
                <wp:docPr id="45" name="Oval 45"/>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65267" id="Oval 45" o:spid="_x0000_s1026" style="position:absolute;margin-left:726.65pt;margin-top:333.25pt;width:15.45pt;height:15.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" fillcolor="#1c1c1c [3213]" stroked="f" strokeweight="1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433E17A1" wp14:editId="30D32A96">
                <wp:simplePos x="0" y="0"/>
                <wp:positionH relativeFrom="column">
                  <wp:posOffset>8828659</wp:posOffset>
                </wp:positionH>
                <wp:positionV relativeFrom="paragraph">
                  <wp:posOffset>4299204</wp:posOffset>
                </wp:positionV>
                <wp:extent cx="196381" cy="196381"/>
                <wp:effectExtent l="0" t="0" r="0" b="0"/>
                <wp:wrapNone/>
                <wp:docPr id="44" name="Oval 44"/>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F514B" id="Oval 44" o:spid="_x0000_s1026" style="position:absolute;margin-left:695.15pt;margin-top:338.5pt;width:15.45pt;height:15.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" fillcolor="#1c1c1c [3213]" stroked="f" strokeweight="1pt">
                <v:stroke joinstyle="miter"/>
              </v:oval>
            </w:pict>
          </mc:Fallback>
        </mc:AlternateContent>
      </w:r>
      <w:r>
        <w:rPr>
          <w:noProof/>
        </w:rPr>
        <mc:AlternateContent>
          <mc:Choice Requires="wps">
            <w:drawing>
              <wp:anchor distT="0" distB="0" distL="114300" distR="114300" simplePos="0" relativeHeight="251728896" behindDoc="0" locked="0" layoutInCell="1" allowOverlap="1" wp14:anchorId="5B3CD372" wp14:editId="301584B9">
                <wp:simplePos x="0" y="0"/>
                <wp:positionH relativeFrom="column">
                  <wp:posOffset>9153525</wp:posOffset>
                </wp:positionH>
                <wp:positionV relativeFrom="paragraph">
                  <wp:posOffset>3810254</wp:posOffset>
                </wp:positionV>
                <wp:extent cx="196381" cy="196381"/>
                <wp:effectExtent l="0" t="0" r="0" b="0"/>
                <wp:wrapNone/>
                <wp:docPr id="43" name="Oval 43"/>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FA4E" id="Oval 43" o:spid="_x0000_s1026" style="position:absolute;margin-left:720.75pt;margin-top:300pt;width:15.45pt;height:15.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26848" behindDoc="0" locked="0" layoutInCell="1" allowOverlap="1" wp14:anchorId="6EF5E577" wp14:editId="44918AF1">
                <wp:simplePos x="0" y="0"/>
                <wp:positionH relativeFrom="column">
                  <wp:posOffset>8675838</wp:posOffset>
                </wp:positionH>
                <wp:positionV relativeFrom="paragraph">
                  <wp:posOffset>3905812</wp:posOffset>
                </wp:positionV>
                <wp:extent cx="196381" cy="196381"/>
                <wp:effectExtent l="0" t="0" r="0" b="0"/>
                <wp:wrapNone/>
                <wp:docPr id="42" name="Oval 42"/>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9D84B" id="Oval 42" o:spid="_x0000_s1026" style="position:absolute;margin-left:683.15pt;margin-top:307.55pt;width:15.45pt;height: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24800" behindDoc="0" locked="0" layoutInCell="1" allowOverlap="1" wp14:anchorId="715D5417" wp14:editId="1E8C224F">
                <wp:simplePos x="0" y="0"/>
                <wp:positionH relativeFrom="column">
                  <wp:posOffset>7945068</wp:posOffset>
                </wp:positionH>
                <wp:positionV relativeFrom="paragraph">
                  <wp:posOffset>6070048</wp:posOffset>
                </wp:positionV>
                <wp:extent cx="196381" cy="196381"/>
                <wp:effectExtent l="0" t="0" r="0" b="0"/>
                <wp:wrapNone/>
                <wp:docPr id="41" name="Oval 41"/>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9E3A34" id="Oval 41" o:spid="_x0000_s1026" style="position:absolute;margin-left:625.6pt;margin-top:477.95pt;width:15.45pt;height:15.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" fillcolor="#1c1c1c [3213]" stroked="f" strokeweight="1pt">
                <v:stroke joinstyle="miter"/>
              </v:oval>
            </w:pict>
          </mc:Fallback>
        </mc:AlternateContent>
      </w:r>
      <w:r>
        <w:rPr>
          <w:noProof/>
        </w:rPr>
        <mc:AlternateContent>
          <mc:Choice Requires="wps">
            <w:drawing>
              <wp:anchor distT="0" distB="0" distL="114300" distR="114300" simplePos="0" relativeHeight="251722752" behindDoc="0" locked="0" layoutInCell="1" allowOverlap="1" wp14:anchorId="461C8DBF" wp14:editId="010CF39D">
                <wp:simplePos x="0" y="0"/>
                <wp:positionH relativeFrom="column">
                  <wp:posOffset>7600315</wp:posOffset>
                </wp:positionH>
                <wp:positionV relativeFrom="paragraph">
                  <wp:posOffset>5665252</wp:posOffset>
                </wp:positionV>
                <wp:extent cx="196381" cy="196381"/>
                <wp:effectExtent l="0" t="0" r="0" b="0"/>
                <wp:wrapNone/>
                <wp:docPr id="40" name="Oval 40"/>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DA132" id="Oval 40" o:spid="_x0000_s1026" style="position:absolute;margin-left:598.45pt;margin-top:446.1pt;width:15.45pt;height:15.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" fillcolor="#1c1c1c [3213]" stroked="f" strokeweight="1pt">
                <v:stroke joinstyle="miter"/>
              </v:oval>
            </w:pict>
          </mc:Fallback>
        </mc:AlternateContent>
      </w:r>
      <w:r>
        <w:rPr>
          <w:noProof/>
        </w:rPr>
        <mc:AlternateContent>
          <mc:Choice Requires="wps">
            <w:drawing>
              <wp:anchor distT="0" distB="0" distL="114300" distR="114300" simplePos="0" relativeHeight="251718656" behindDoc="0" locked="0" layoutInCell="1" allowOverlap="1" wp14:anchorId="5E89DE59" wp14:editId="68EA8960">
                <wp:simplePos x="0" y="0"/>
                <wp:positionH relativeFrom="column">
                  <wp:posOffset>5492000</wp:posOffset>
                </wp:positionH>
                <wp:positionV relativeFrom="paragraph">
                  <wp:posOffset>5548110</wp:posOffset>
                </wp:positionV>
                <wp:extent cx="196381" cy="196381"/>
                <wp:effectExtent l="0" t="0" r="0" b="0"/>
                <wp:wrapNone/>
                <wp:docPr id="37" name="Oval 37"/>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48542" id="Oval 37" o:spid="_x0000_s1026" style="position:absolute;margin-left:432.45pt;margin-top:436.85pt;width:15.45pt;height:15.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" fillcolor="#1c1c1c [3213]" stroked="f" strokeweight="1pt">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7A5D0ED6" wp14:editId="08A522B0">
                <wp:simplePos x="0" y="0"/>
                <wp:positionH relativeFrom="column">
                  <wp:posOffset>7142020</wp:posOffset>
                </wp:positionH>
                <wp:positionV relativeFrom="paragraph">
                  <wp:posOffset>4743872</wp:posOffset>
                </wp:positionV>
                <wp:extent cx="196381" cy="196381"/>
                <wp:effectExtent l="0" t="0" r="0" b="0"/>
                <wp:wrapNone/>
                <wp:docPr id="33" name="Oval 33"/>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E4D615" id="Oval 33" o:spid="_x0000_s1026" style="position:absolute;margin-left:562.35pt;margin-top:373.55pt;width:15.45pt;height:15.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" fillcolor="#1c1c1c [3213]" stroked="f"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40B7F082" wp14:editId="42306DB7">
                <wp:simplePos x="0" y="0"/>
                <wp:positionH relativeFrom="column">
                  <wp:posOffset>7555469</wp:posOffset>
                </wp:positionH>
                <wp:positionV relativeFrom="paragraph">
                  <wp:posOffset>4396847</wp:posOffset>
                </wp:positionV>
                <wp:extent cx="196381" cy="196381"/>
                <wp:effectExtent l="0" t="0" r="0" b="0"/>
                <wp:wrapNone/>
                <wp:docPr id="32" name="Oval 32"/>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179E2" id="Oval 32" o:spid="_x0000_s1026" style="position:absolute;margin-left:594.9pt;margin-top:346.2pt;width:15.45pt;height:15.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" fillcolor="#1c1c1c [3213]" stroked="f"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6524E839" wp14:editId="56EDCCA9">
                <wp:simplePos x="0" y="0"/>
                <wp:positionH relativeFrom="column">
                  <wp:posOffset>7069357</wp:posOffset>
                </wp:positionH>
                <wp:positionV relativeFrom="paragraph">
                  <wp:posOffset>4369230</wp:posOffset>
                </wp:positionV>
                <wp:extent cx="196381" cy="196381"/>
                <wp:effectExtent l="0" t="0" r="0" b="0"/>
                <wp:wrapNone/>
                <wp:docPr id="31" name="Oval 31"/>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A00F1" id="Oval 31" o:spid="_x0000_s1026" style="position:absolute;margin-left:556.65pt;margin-top:344.05pt;width:15.45pt;height:15.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" fillcolor="#1c1c1c [3213]" stroked="f" strokeweight="1p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3AC2E291" wp14:editId="7BD15EA9">
                <wp:simplePos x="0" y="0"/>
                <wp:positionH relativeFrom="column">
                  <wp:posOffset>5617308</wp:posOffset>
                </wp:positionH>
                <wp:positionV relativeFrom="paragraph">
                  <wp:posOffset>3939996</wp:posOffset>
                </wp:positionV>
                <wp:extent cx="196381" cy="196381"/>
                <wp:effectExtent l="0" t="0" r="0" b="0"/>
                <wp:wrapNone/>
                <wp:docPr id="30" name="Oval 30"/>
                <wp:cNvGraphicFramePr/>
                <a:graphic xmlns:a="http://schemas.openxmlformats.org/drawingml/2006/main">
                  <a:graphicData uri="http://schemas.microsoft.com/office/word/2010/wordprocessingShape">
                    <wps:wsp>
                      <wps:cNvSpPr/>
                      <wps:spPr>
                        <a:xfrm>
                          <a:off x="0" y="0"/>
                          <a:ext cx="196381" cy="19638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24C4D6" id="Oval 30" o:spid="_x0000_s1026" style="position:absolute;margin-left:442.3pt;margin-top:310.25pt;width:15.45pt;height:1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" fillcolor="#1c1c1c [3213]" stroked="f" strokeweight="1pt">
                <v:stroke joinstyle="miter"/>
              </v:oval>
            </w:pict>
          </mc:Fallback>
        </mc:AlternateContent>
      </w:r>
      <w:r w:rsidRPr="005D282D">
        <w:rPr>
          <w:noProof/>
        </w:rPr>
        <w:drawing>
          <wp:anchor distT="0" distB="0" distL="114300" distR="114300" simplePos="0" relativeHeight="251699200" behindDoc="0" locked="0" layoutInCell="1" allowOverlap="1" wp14:anchorId="06C587D9" wp14:editId="2A296F7C">
            <wp:simplePos x="0" y="0"/>
            <wp:positionH relativeFrom="column">
              <wp:posOffset>6553996</wp:posOffset>
            </wp:positionH>
            <wp:positionV relativeFrom="paragraph">
              <wp:posOffset>3579157</wp:posOffset>
            </wp:positionV>
            <wp:extent cx="1583586" cy="171027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print">
                      <a:extLst>
                        <a:ext uri="{28A0092B-C50C-407E-A947-70E740481C1C}">
                          <a14:useLocalDpi xmlns:a14="http://schemas.microsoft.com/office/drawing/2010/main" val="0"/>
                        </a:ext>
                      </a:extLst>
                    </a:blip>
                    <a:srcRect l="30950" t="18909" r="38461" b="34381"/>
                    <a:stretch/>
                  </pic:blipFill>
                  <pic:spPr bwMode="auto">
                    <a:xfrm rot="21241701">
                      <a:off x="0" y="0"/>
                      <a:ext cx="1583586" cy="171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703296" behindDoc="0" locked="0" layoutInCell="1" allowOverlap="1" wp14:anchorId="1610D8B9" wp14:editId="12A6A5B7">
            <wp:simplePos x="0" y="0"/>
            <wp:positionH relativeFrom="column">
              <wp:posOffset>7138203</wp:posOffset>
            </wp:positionH>
            <wp:positionV relativeFrom="paragraph">
              <wp:posOffset>4948424</wp:posOffset>
            </wp:positionV>
            <wp:extent cx="1583586" cy="1710279"/>
            <wp:effectExtent l="2540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print">
                      <a:extLst>
                        <a:ext uri="{28A0092B-C50C-407E-A947-70E740481C1C}">
                          <a14:useLocalDpi xmlns:a14="http://schemas.microsoft.com/office/drawing/2010/main" val="0"/>
                        </a:ext>
                      </a:extLst>
                    </a:blip>
                    <a:srcRect l="30950" t="18909" r="38461" b="34381"/>
                    <a:stretch/>
                  </pic:blipFill>
                  <pic:spPr bwMode="auto">
                    <a:xfrm rot="1377492">
                      <a:off x="0" y="0"/>
                      <a:ext cx="1583586" cy="171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695104" behindDoc="0" locked="0" layoutInCell="1" allowOverlap="1" wp14:anchorId="147C37A9" wp14:editId="1E3023C4">
            <wp:simplePos x="0" y="0"/>
            <wp:positionH relativeFrom="column">
              <wp:posOffset>5145527</wp:posOffset>
            </wp:positionH>
            <wp:positionV relativeFrom="paragraph">
              <wp:posOffset>3139459</wp:posOffset>
            </wp:positionV>
            <wp:extent cx="1583586" cy="1710279"/>
            <wp:effectExtent l="2540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print">
                      <a:extLst>
                        <a:ext uri="{28A0092B-C50C-407E-A947-70E740481C1C}">
                          <a14:useLocalDpi xmlns:a14="http://schemas.microsoft.com/office/drawing/2010/main" val="0"/>
                        </a:ext>
                      </a:extLst>
                    </a:blip>
                    <a:srcRect l="30950" t="18909" r="38461" b="34381"/>
                    <a:stretch/>
                  </pic:blipFill>
                  <pic:spPr bwMode="auto">
                    <a:xfrm rot="1377492">
                      <a:off x="0" y="0"/>
                      <a:ext cx="1583586" cy="171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701248" behindDoc="0" locked="0" layoutInCell="1" allowOverlap="1" wp14:anchorId="5DE184DC" wp14:editId="37D8D837">
            <wp:simplePos x="0" y="0"/>
            <wp:positionH relativeFrom="column">
              <wp:posOffset>4997724</wp:posOffset>
            </wp:positionH>
            <wp:positionV relativeFrom="paragraph">
              <wp:posOffset>4901881</wp:posOffset>
            </wp:positionV>
            <wp:extent cx="1583586" cy="171027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print">
                      <a:extLst>
                        <a:ext uri="{28A0092B-C50C-407E-A947-70E740481C1C}">
                          <a14:useLocalDpi xmlns:a14="http://schemas.microsoft.com/office/drawing/2010/main" val="0"/>
                        </a:ext>
                      </a:extLst>
                    </a:blip>
                    <a:srcRect l="30950" t="18909" r="38461" b="34381"/>
                    <a:stretch/>
                  </pic:blipFill>
                  <pic:spPr bwMode="auto">
                    <a:xfrm rot="20281275">
                      <a:off x="0" y="0"/>
                      <a:ext cx="1583586" cy="171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82D">
        <w:rPr>
          <w:noProof/>
        </w:rPr>
        <w:drawing>
          <wp:anchor distT="0" distB="0" distL="114300" distR="114300" simplePos="0" relativeHeight="251697152" behindDoc="0" locked="0" layoutInCell="1" allowOverlap="1" wp14:anchorId="45E3B4C8" wp14:editId="14EB90CC">
            <wp:simplePos x="0" y="0"/>
            <wp:positionH relativeFrom="column">
              <wp:posOffset>8223544</wp:posOffset>
            </wp:positionH>
            <wp:positionV relativeFrom="paragraph">
              <wp:posOffset>3198570</wp:posOffset>
            </wp:positionV>
            <wp:extent cx="1583586" cy="171027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cstate="print">
                      <a:extLst>
                        <a:ext uri="{28A0092B-C50C-407E-A947-70E740481C1C}">
                          <a14:useLocalDpi xmlns:a14="http://schemas.microsoft.com/office/drawing/2010/main" val="0"/>
                        </a:ext>
                      </a:extLst>
                    </a:blip>
                    <a:srcRect l="30950" t="18909" r="38461" b="34381"/>
                    <a:stretch/>
                  </pic:blipFill>
                  <pic:spPr bwMode="auto">
                    <a:xfrm rot="20281275">
                      <a:off x="0" y="0"/>
                      <a:ext cx="1583586" cy="171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B21">
        <w:rPr>
          <w:noProof/>
        </w:rPr>
        <mc:AlternateContent>
          <mc:Choice Requires="wps">
            <w:drawing>
              <wp:anchor distT="0" distB="0" distL="114300" distR="114300" simplePos="0" relativeHeight="251691008" behindDoc="0" locked="0" layoutInCell="1" allowOverlap="1" wp14:anchorId="49E3E930" wp14:editId="2C1E9B48">
                <wp:simplePos x="0" y="0"/>
                <wp:positionH relativeFrom="column">
                  <wp:posOffset>8562822</wp:posOffset>
                </wp:positionH>
                <wp:positionV relativeFrom="paragraph">
                  <wp:posOffset>1106805</wp:posOffset>
                </wp:positionV>
                <wp:extent cx="416210" cy="416210"/>
                <wp:effectExtent l="0" t="0" r="3175" b="3175"/>
                <wp:wrapNone/>
                <wp:docPr id="21" name="Rectangle 21"/>
                <wp:cNvGraphicFramePr/>
                <a:graphic xmlns:a="http://schemas.openxmlformats.org/drawingml/2006/main">
                  <a:graphicData uri="http://schemas.microsoft.com/office/word/2010/wordprocessingShape">
                    <wps:wsp>
                      <wps:cNvSpPr/>
                      <wps:spPr>
                        <a:xfrm>
                          <a:off x="0" y="0"/>
                          <a:ext cx="416210" cy="416210"/>
                        </a:xfrm>
                        <a:prstGeom prst="rect">
                          <a:avLst/>
                        </a:prstGeom>
                        <a:solidFill>
                          <a:srgbClr val="E600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FB9B6" id="Rectangle 21" o:spid="_x0000_s1026" style="position:absolute;margin-left:674.25pt;margin-top:87.15pt;width:32.75pt;height:32.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" fillcolor="#e6007f" stroked="f" strokeweight="1pt"/>
            </w:pict>
          </mc:Fallback>
        </mc:AlternateContent>
      </w:r>
      <w:r w:rsidR="00EA7B21">
        <w:rPr>
          <w:noProof/>
        </w:rPr>
        <mc:AlternateContent>
          <mc:Choice Requires="wps">
            <w:drawing>
              <wp:anchor distT="0" distB="0" distL="114300" distR="114300" simplePos="0" relativeHeight="251689984" behindDoc="0" locked="0" layoutInCell="1" allowOverlap="1" wp14:anchorId="319B9975" wp14:editId="2D37E356">
                <wp:simplePos x="0" y="0"/>
                <wp:positionH relativeFrom="column">
                  <wp:posOffset>8036953</wp:posOffset>
                </wp:positionH>
                <wp:positionV relativeFrom="paragraph">
                  <wp:posOffset>861170</wp:posOffset>
                </wp:positionV>
                <wp:extent cx="359453" cy="536027"/>
                <wp:effectExtent l="0" t="0" r="0" b="0"/>
                <wp:wrapNone/>
                <wp:docPr id="20" name="Oval 20"/>
                <wp:cNvGraphicFramePr/>
                <a:graphic xmlns:a="http://schemas.openxmlformats.org/drawingml/2006/main">
                  <a:graphicData uri="http://schemas.microsoft.com/office/word/2010/wordprocessingShape">
                    <wps:wsp>
                      <wps:cNvSpPr/>
                      <wps:spPr>
                        <a:xfrm>
                          <a:off x="0" y="0"/>
                          <a:ext cx="359453" cy="53602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87B25" id="Oval 20" o:spid="_x0000_s1026" style="position:absolute;margin-left:632.85pt;margin-top:67.8pt;width:28.3pt;height:42.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" fillcolor="#f08216" stroked="f" strokeweight="1pt">
                <v:stroke joinstyle="miter"/>
              </v:oval>
            </w:pict>
          </mc:Fallback>
        </mc:AlternateContent>
      </w:r>
      <w:r w:rsidR="00EA7B21">
        <w:rPr>
          <w:noProof/>
        </w:rPr>
        <mc:AlternateContent>
          <mc:Choice Requires="wps">
            <w:drawing>
              <wp:anchor distT="0" distB="0" distL="114300" distR="114300" simplePos="0" relativeHeight="251693056" behindDoc="0" locked="0" layoutInCell="1" allowOverlap="1" wp14:anchorId="02AF0543" wp14:editId="54192D56">
                <wp:simplePos x="0" y="0"/>
                <wp:positionH relativeFrom="column">
                  <wp:posOffset>8276328</wp:posOffset>
                </wp:positionH>
                <wp:positionV relativeFrom="paragraph">
                  <wp:posOffset>1813165</wp:posOffset>
                </wp:positionV>
                <wp:extent cx="668458" cy="434931"/>
                <wp:effectExtent l="2540" t="0" r="0" b="0"/>
                <wp:wrapNone/>
                <wp:docPr id="24" name="Right Triangle 24"/>
                <wp:cNvGraphicFramePr/>
                <a:graphic xmlns:a="http://schemas.openxmlformats.org/drawingml/2006/main">
                  <a:graphicData uri="http://schemas.microsoft.com/office/word/2010/wordprocessingShape">
                    <wps:wsp>
                      <wps:cNvSpPr/>
                      <wps:spPr>
                        <a:xfrm rot="16200000">
                          <a:off x="0" y="0"/>
                          <a:ext cx="668458" cy="434931"/>
                        </a:xfrm>
                        <a:prstGeom prst="rtTriangle">
                          <a:avLst/>
                        </a:prstGeom>
                        <a:solidFill>
                          <a:srgbClr val="85B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2760EF" id="_x0000_t6" coordsize="21600,21600" o:spt="6" path="m,l,21600r21600,xe">
                <v:stroke joinstyle="miter"/>
                <v:path gradientshapeok="t" o:connecttype="custom" o:connectlocs="0,0;0,10800;0,21600;10800,21600;21600,21600;10800,10800" textboxrect="1800,12600,12600,19800"/>
              </v:shapetype>
              <v:shape id="Right Triangle 24" o:spid="_x0000_s1026" type="#_x0000_t6" style="position:absolute;margin-left:651.7pt;margin-top:142.75pt;width:52.65pt;height:34.25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" fillcolor="#85bd32" stroked="f" strokeweight="1pt"/>
            </w:pict>
          </mc:Fallback>
        </mc:AlternateContent>
      </w:r>
      <w:r w:rsidR="00EA7B21">
        <w:rPr>
          <w:noProof/>
        </w:rPr>
        <mc:AlternateContent>
          <mc:Choice Requires="wps">
            <w:drawing>
              <wp:anchor distT="0" distB="0" distL="114300" distR="114300" simplePos="0" relativeHeight="251692032" behindDoc="0" locked="0" layoutInCell="1" allowOverlap="1" wp14:anchorId="1A972839" wp14:editId="64ED26F0">
                <wp:simplePos x="0" y="0"/>
                <wp:positionH relativeFrom="column">
                  <wp:posOffset>7781268</wp:posOffset>
                </wp:positionH>
                <wp:positionV relativeFrom="paragraph">
                  <wp:posOffset>1693676</wp:posOffset>
                </wp:positionV>
                <wp:extent cx="668458" cy="214411"/>
                <wp:effectExtent l="0" t="0" r="5080" b="1905"/>
                <wp:wrapNone/>
                <wp:docPr id="22" name="Rectangle 22"/>
                <wp:cNvGraphicFramePr/>
                <a:graphic xmlns:a="http://schemas.openxmlformats.org/drawingml/2006/main">
                  <a:graphicData uri="http://schemas.microsoft.com/office/word/2010/wordprocessingShape">
                    <wps:wsp>
                      <wps:cNvSpPr/>
                      <wps:spPr>
                        <a:xfrm>
                          <a:off x="0" y="0"/>
                          <a:ext cx="668458" cy="214411"/>
                        </a:xfrm>
                        <a:prstGeom prst="rect">
                          <a:avLst/>
                        </a:prstGeom>
                        <a:solidFill>
                          <a:srgbClr val="00A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B6E75" id="Rectangle 22" o:spid="_x0000_s1026" style="position:absolute;margin-left:612.7pt;margin-top:133.35pt;width:52.65pt;height:16.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" fillcolor="#00a8e7" stroked="f" strokeweight="1pt"/>
            </w:pict>
          </mc:Fallback>
        </mc:AlternateContent>
      </w:r>
      <w:r w:rsidR="00EA7B21" w:rsidRPr="005D282D">
        <w:rPr>
          <w:noProof/>
        </w:rPr>
        <w:drawing>
          <wp:anchor distT="0" distB="0" distL="114300" distR="114300" simplePos="0" relativeHeight="251688960" behindDoc="0" locked="0" layoutInCell="1" allowOverlap="1" wp14:anchorId="5954F3A3" wp14:editId="78FBB833">
            <wp:simplePos x="0" y="0"/>
            <wp:positionH relativeFrom="column">
              <wp:posOffset>7028180</wp:posOffset>
            </wp:positionH>
            <wp:positionV relativeFrom="paragraph">
              <wp:posOffset>622300</wp:posOffset>
            </wp:positionV>
            <wp:extent cx="2253615" cy="19894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15" cy="1989455"/>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86912" behindDoc="0" locked="0" layoutInCell="1" allowOverlap="1" wp14:anchorId="29F2174B" wp14:editId="6BD675C2">
            <wp:simplePos x="0" y="0"/>
            <wp:positionH relativeFrom="column">
              <wp:posOffset>5688410</wp:posOffset>
            </wp:positionH>
            <wp:positionV relativeFrom="paragraph">
              <wp:posOffset>805180</wp:posOffset>
            </wp:positionV>
            <wp:extent cx="1468120" cy="1903730"/>
            <wp:effectExtent l="0" t="0" r="508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8120" cy="1903730"/>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75648" behindDoc="0" locked="0" layoutInCell="1" allowOverlap="1" wp14:anchorId="66941C81" wp14:editId="1D708FC9">
            <wp:simplePos x="0" y="0"/>
            <wp:positionH relativeFrom="column">
              <wp:posOffset>580113</wp:posOffset>
            </wp:positionH>
            <wp:positionV relativeFrom="paragraph">
              <wp:posOffset>2837350</wp:posOffset>
            </wp:positionV>
            <wp:extent cx="849370" cy="1007918"/>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049" cy="1008724"/>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84864" behindDoc="0" locked="0" layoutInCell="1" allowOverlap="1" wp14:anchorId="7A1E295A" wp14:editId="0248D2B0">
            <wp:simplePos x="0" y="0"/>
            <wp:positionH relativeFrom="column">
              <wp:posOffset>3115704</wp:posOffset>
            </wp:positionH>
            <wp:positionV relativeFrom="paragraph">
              <wp:posOffset>2850712</wp:posOffset>
            </wp:positionV>
            <wp:extent cx="1346384" cy="1088533"/>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384" cy="1088533"/>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82816" behindDoc="0" locked="0" layoutInCell="1" allowOverlap="1" wp14:anchorId="65ED0689" wp14:editId="3EC7540C">
            <wp:simplePos x="0" y="0"/>
            <wp:positionH relativeFrom="column">
              <wp:posOffset>2176762</wp:posOffset>
            </wp:positionH>
            <wp:positionV relativeFrom="paragraph">
              <wp:posOffset>3508071</wp:posOffset>
            </wp:positionV>
            <wp:extent cx="1107583" cy="12113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7583" cy="1211365"/>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81792" behindDoc="0" locked="0" layoutInCell="1" allowOverlap="1" wp14:anchorId="2B319058" wp14:editId="7FF02D58">
            <wp:simplePos x="0" y="0"/>
            <wp:positionH relativeFrom="column">
              <wp:posOffset>579558</wp:posOffset>
            </wp:positionH>
            <wp:positionV relativeFrom="paragraph">
              <wp:posOffset>4120953</wp:posOffset>
            </wp:positionV>
            <wp:extent cx="785611" cy="597614"/>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5611" cy="597614"/>
                    </a:xfrm>
                    <a:prstGeom prst="rect">
                      <a:avLst/>
                    </a:prstGeom>
                  </pic:spPr>
                </pic:pic>
              </a:graphicData>
            </a:graphic>
            <wp14:sizeRelH relativeFrom="page">
              <wp14:pctWidth>0</wp14:pctWidth>
            </wp14:sizeRelH>
            <wp14:sizeRelV relativeFrom="page">
              <wp14:pctHeight>0</wp14:pctHeight>
            </wp14:sizeRelV>
          </wp:anchor>
        </w:drawing>
      </w:r>
      <w:r w:rsidR="00EA7B21" w:rsidRPr="005D282D">
        <w:rPr>
          <w:noProof/>
        </w:rPr>
        <w:drawing>
          <wp:anchor distT="0" distB="0" distL="114300" distR="114300" simplePos="0" relativeHeight="251679744" behindDoc="0" locked="0" layoutInCell="1" allowOverlap="1" wp14:anchorId="2A570D7F" wp14:editId="3C0889C5">
            <wp:simplePos x="0" y="0"/>
            <wp:positionH relativeFrom="column">
              <wp:posOffset>1429877</wp:posOffset>
            </wp:positionH>
            <wp:positionV relativeFrom="paragraph">
              <wp:posOffset>3286349</wp:posOffset>
            </wp:positionV>
            <wp:extent cx="1056068" cy="1013824"/>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6068" cy="1013824"/>
                    </a:xfrm>
                    <a:prstGeom prst="rect">
                      <a:avLst/>
                    </a:prstGeom>
                  </pic:spPr>
                </pic:pic>
              </a:graphicData>
            </a:graphic>
            <wp14:sizeRelH relativeFrom="page">
              <wp14:pctWidth>0</wp14:pctWidth>
            </wp14:sizeRelH>
            <wp14:sizeRelV relativeFrom="page">
              <wp14:pctHeight>0</wp14:pctHeight>
            </wp14:sizeRelV>
          </wp:anchor>
        </w:drawing>
      </w:r>
      <w:r w:rsidR="002539D4" w:rsidRPr="005D282D">
        <w:rPr>
          <w:noProof/>
        </w:rPr>
        <w:drawing>
          <wp:anchor distT="0" distB="0" distL="114300" distR="114300" simplePos="0" relativeHeight="251673600" behindDoc="0" locked="0" layoutInCell="1" allowOverlap="1" wp14:anchorId="79617DDE" wp14:editId="2E9A2DB3">
            <wp:simplePos x="0" y="0"/>
            <wp:positionH relativeFrom="column">
              <wp:posOffset>295910</wp:posOffset>
            </wp:positionH>
            <wp:positionV relativeFrom="paragraph">
              <wp:posOffset>1909901</wp:posOffset>
            </wp:positionV>
            <wp:extent cx="4211392" cy="2976283"/>
            <wp:effectExtent l="0" t="0" r="508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1392" cy="2976283"/>
                    </a:xfrm>
                    <a:prstGeom prst="roundRect">
                      <a:avLst/>
                    </a:prstGeom>
                  </pic:spPr>
                </pic:pic>
              </a:graphicData>
            </a:graphic>
            <wp14:sizeRelH relativeFrom="page">
              <wp14:pctWidth>0</wp14:pctWidth>
            </wp14:sizeRelH>
            <wp14:sizeRelV relativeFrom="page">
              <wp14:pctHeight>0</wp14:pctHeight>
            </wp14:sizeRelV>
          </wp:anchor>
        </w:drawing>
      </w:r>
      <w:r w:rsidR="00DE4FB5" w:rsidRPr="005D282D">
        <w:rPr>
          <w:noProof/>
        </w:rPr>
        <mc:AlternateContent>
          <mc:Choice Requires="wps">
            <w:drawing>
              <wp:anchor distT="45720" distB="45720" distL="114300" distR="114300" simplePos="0" relativeHeight="251657216" behindDoc="0" locked="0" layoutInCell="1" allowOverlap="1" wp14:anchorId="58161BE1" wp14:editId="6BD7EB6A">
                <wp:simplePos x="0" y="0"/>
                <wp:positionH relativeFrom="column">
                  <wp:posOffset>-89535</wp:posOffset>
                </wp:positionH>
                <wp:positionV relativeFrom="paragraph">
                  <wp:posOffset>-2996</wp:posOffset>
                </wp:positionV>
                <wp:extent cx="5048250" cy="500951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50825A98" w14:textId="77777777" w:rsidR="00DE4FB5" w:rsidRPr="00EA7B21" w:rsidRDefault="00DE4FB5" w:rsidP="00DE4FB5">
                            <w:pPr>
                              <w:pStyle w:val="Heading2"/>
                              <w:spacing w:before="0" w:after="80"/>
                              <w:rPr>
                                <w:color w:val="F9B002"/>
                                <w:sz w:val="26"/>
                                <w:szCs w:val="26"/>
                              </w:rPr>
                            </w:pPr>
                            <w:r w:rsidRPr="00EA7B21">
                              <w:rPr>
                                <w:color w:val="F9B002"/>
                                <w:sz w:val="26"/>
                                <w:szCs w:val="26"/>
                              </w:rPr>
                              <w:t>Deepening Understanding</w:t>
                            </w:r>
                          </w:p>
                          <w:p w14:paraId="56ABB5FC" w14:textId="7313017E"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Different possibilities </w:t>
                            </w:r>
                            <w:proofErr w:type="gramStart"/>
                            <w:r w:rsidRPr="00475CC1">
                              <w:rPr>
                                <w:rFonts w:eastAsia="Times New Roman"/>
                                <w:color w:val="000000"/>
                              </w:rPr>
                              <w:t>means</w:t>
                            </w:r>
                            <w:proofErr w:type="gramEnd"/>
                            <w:r w:rsidRPr="00475CC1">
                              <w:rPr>
                                <w:rFonts w:eastAsia="Times New Roman"/>
                                <w:color w:val="000000"/>
                              </w:rPr>
                              <w:t xml:space="preserve"> finding more than one way to solve a problem.</w:t>
                            </w:r>
                          </w:p>
                          <w:p w14:paraId="5B44B8E3" w14:textId="3B2D2DAB"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A combination </w:t>
                            </w:r>
                            <w:r w:rsidRPr="00475CC1">
                              <w:rPr>
                                <w:rFonts w:eastAsia="Times New Roman"/>
                                <w:color w:val="000000"/>
                              </w:rPr>
                              <w:t>is when 2 or more things are put together to make a group.</w:t>
                            </w:r>
                          </w:p>
                          <w:p w14:paraId="1ECB29E5" w14:textId="339586A0"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Total </w:t>
                            </w:r>
                            <w:r w:rsidRPr="00475CC1">
                              <w:rPr>
                                <w:rFonts w:eastAsia="Times New Roman"/>
                                <w:color w:val="000000"/>
                              </w:rPr>
                              <w:t xml:space="preserve">means how many </w:t>
                            </w:r>
                            <w:proofErr w:type="spellStart"/>
                            <w:r w:rsidRPr="00475CC1">
                              <w:rPr>
                                <w:rFonts w:eastAsia="Times New Roman"/>
                                <w:color w:val="000000"/>
                              </w:rPr>
                              <w:t>all together</w:t>
                            </w:r>
                            <w:proofErr w:type="spellEnd"/>
                            <w:r w:rsidRPr="00475CC1">
                              <w:rPr>
                                <w:rFonts w:eastAsia="Times New Roman"/>
                                <w:color w:val="000000"/>
                              </w:rPr>
                              <w:t>.</w:t>
                            </w:r>
                          </w:p>
                          <w:p w14:paraId="55A7D6F3" w14:textId="77777777" w:rsidR="00DE4FB5" w:rsidRPr="00475CC1" w:rsidRDefault="00DE4FB5" w:rsidP="00DE4FB5">
                            <w:pPr>
                              <w:spacing w:after="120" w:line="240" w:lineRule="auto"/>
                              <w:rPr>
                                <w:rFonts w:ascii="Times New Roman" w:eastAsia="Times New Roman" w:hAnsi="Times New Roman"/>
                                <w:color w:val="auto"/>
                                <w:sz w:val="24"/>
                                <w:szCs w:val="24"/>
                              </w:rPr>
                            </w:pPr>
                            <w:r w:rsidRPr="00475CC1">
                              <w:rPr>
                                <w:rFonts w:eastAsia="Times New Roman"/>
                                <w:color w:val="000000"/>
                              </w:rPr>
                              <w:t>There are lots of vehicles on the playground, it’s getting very busy! Can you tell me how many wheels there are all together? </w:t>
                            </w:r>
                          </w:p>
                          <w:p w14:paraId="221AC483" w14:textId="59FE93B6" w:rsidR="00DE4FB5" w:rsidRPr="002539D4" w:rsidRDefault="00DE4FB5" w:rsidP="00DE4FB5">
                            <w:pPr>
                              <w:spacing w:after="0" w:line="240" w:lineRule="auto"/>
                              <w:rPr>
                                <w:rFonts w:ascii="Times New Roman" w:eastAsia="Times New Roman" w:hAnsi="Times New Roman"/>
                                <w:color w:val="auto"/>
                                <w:sz w:val="24"/>
                                <w:szCs w:val="24"/>
                              </w:rPr>
                            </w:pPr>
                            <w:r w:rsidRPr="00475CC1">
                              <w:rPr>
                                <w:rFonts w:eastAsia="Times New Roman"/>
                                <w:color w:val="000000"/>
                              </w:rPr>
                              <w:t>If there were only 3 vehicles on the playground, how many wheels would there be? Is there more than one answer?</w:t>
                            </w:r>
                          </w:p>
                          <w:p w14:paraId="77F18D1C"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08BF5BDE" w14:textId="77777777" w:rsidR="00DE4FB5" w:rsidRDefault="00DE4FB5" w:rsidP="00DE4FB5">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61BE1" id="_x0000_t202" coordsize="21600,21600" o:spt="202" path="m,l,21600r21600,l21600,xe">
                <v:stroke joinstyle="miter"/>
                <v:path gradientshapeok="t" o:connecttype="rect"/>
              </v:shapetype>
              <v:shape id="Text Box 2" o:spid="_x0000_s1026" type="#_x0000_t202" style="position:absolute;margin-left:-7.05pt;margin-top:-.25pt;width:397.5pt;height:394.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" filled="f" stroked="f">
                <v:textbox inset="4mm,3mm,4mm,4mm">
                  <w:txbxContent>
                    <w:p w14:paraId="50825A98" w14:textId="77777777" w:rsidR="00DE4FB5" w:rsidRPr="00EA7B21" w:rsidRDefault="00DE4FB5" w:rsidP="00DE4FB5">
                      <w:pPr>
                        <w:pStyle w:val="Heading2"/>
                        <w:spacing w:before="0" w:after="80"/>
                        <w:rPr>
                          <w:color w:val="F9B002"/>
                          <w:sz w:val="26"/>
                          <w:szCs w:val="26"/>
                        </w:rPr>
                      </w:pPr>
                      <w:r w:rsidRPr="00EA7B21">
                        <w:rPr>
                          <w:color w:val="F9B002"/>
                          <w:sz w:val="26"/>
                          <w:szCs w:val="26"/>
                        </w:rPr>
                        <w:t>Deepening Understanding</w:t>
                      </w:r>
                    </w:p>
                    <w:p w14:paraId="56ABB5FC" w14:textId="7313017E"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Different possibilities </w:t>
                      </w:r>
                      <w:proofErr w:type="gramStart"/>
                      <w:r w:rsidRPr="00475CC1">
                        <w:rPr>
                          <w:rFonts w:eastAsia="Times New Roman"/>
                          <w:color w:val="000000"/>
                        </w:rPr>
                        <w:t>means</w:t>
                      </w:r>
                      <w:proofErr w:type="gramEnd"/>
                      <w:r w:rsidRPr="00475CC1">
                        <w:rPr>
                          <w:rFonts w:eastAsia="Times New Roman"/>
                          <w:color w:val="000000"/>
                        </w:rPr>
                        <w:t xml:space="preserve"> finding more than one way to solve a problem.</w:t>
                      </w:r>
                    </w:p>
                    <w:p w14:paraId="5B44B8E3" w14:textId="3B2D2DAB"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A combination </w:t>
                      </w:r>
                      <w:r w:rsidRPr="00475CC1">
                        <w:rPr>
                          <w:rFonts w:eastAsia="Times New Roman"/>
                          <w:color w:val="000000"/>
                        </w:rPr>
                        <w:t>is when 2 or more things are put together to make a group.</w:t>
                      </w:r>
                    </w:p>
                    <w:p w14:paraId="1ECB29E5" w14:textId="339586A0" w:rsidR="002539D4" w:rsidRPr="00475CC1" w:rsidRDefault="00DE4FB5" w:rsidP="002539D4">
                      <w:pPr>
                        <w:spacing w:after="120" w:line="240" w:lineRule="auto"/>
                        <w:jc w:val="center"/>
                        <w:rPr>
                          <w:rFonts w:eastAsia="Times New Roman"/>
                          <w:color w:val="000000"/>
                        </w:rPr>
                      </w:pPr>
                      <w:r w:rsidRPr="00475CC1">
                        <w:rPr>
                          <w:rFonts w:eastAsia="Times New Roman"/>
                          <w:b/>
                          <w:bCs/>
                          <w:color w:val="000000"/>
                        </w:rPr>
                        <w:t xml:space="preserve">Total </w:t>
                      </w:r>
                      <w:r w:rsidRPr="00475CC1">
                        <w:rPr>
                          <w:rFonts w:eastAsia="Times New Roman"/>
                          <w:color w:val="000000"/>
                        </w:rPr>
                        <w:t xml:space="preserve">means how many </w:t>
                      </w:r>
                      <w:proofErr w:type="spellStart"/>
                      <w:r w:rsidRPr="00475CC1">
                        <w:rPr>
                          <w:rFonts w:eastAsia="Times New Roman"/>
                          <w:color w:val="000000"/>
                        </w:rPr>
                        <w:t>all together</w:t>
                      </w:r>
                      <w:proofErr w:type="spellEnd"/>
                      <w:r w:rsidRPr="00475CC1">
                        <w:rPr>
                          <w:rFonts w:eastAsia="Times New Roman"/>
                          <w:color w:val="000000"/>
                        </w:rPr>
                        <w:t>.</w:t>
                      </w:r>
                    </w:p>
                    <w:p w14:paraId="55A7D6F3" w14:textId="77777777" w:rsidR="00DE4FB5" w:rsidRPr="00475CC1" w:rsidRDefault="00DE4FB5" w:rsidP="00DE4FB5">
                      <w:pPr>
                        <w:spacing w:after="120" w:line="240" w:lineRule="auto"/>
                        <w:rPr>
                          <w:rFonts w:ascii="Times New Roman" w:eastAsia="Times New Roman" w:hAnsi="Times New Roman"/>
                          <w:color w:val="auto"/>
                          <w:sz w:val="24"/>
                          <w:szCs w:val="24"/>
                        </w:rPr>
                      </w:pPr>
                      <w:r w:rsidRPr="00475CC1">
                        <w:rPr>
                          <w:rFonts w:eastAsia="Times New Roman"/>
                          <w:color w:val="000000"/>
                        </w:rPr>
                        <w:t>There are lots of vehicles on the playground, it’s getting very busy! Can you tell me how many wheels there are all together? </w:t>
                      </w:r>
                    </w:p>
                    <w:p w14:paraId="221AC483" w14:textId="59FE93B6" w:rsidR="00DE4FB5" w:rsidRPr="002539D4" w:rsidRDefault="00DE4FB5" w:rsidP="00DE4FB5">
                      <w:pPr>
                        <w:spacing w:after="0" w:line="240" w:lineRule="auto"/>
                        <w:rPr>
                          <w:rFonts w:ascii="Times New Roman" w:eastAsia="Times New Roman" w:hAnsi="Times New Roman"/>
                          <w:color w:val="auto"/>
                          <w:sz w:val="24"/>
                          <w:szCs w:val="24"/>
                        </w:rPr>
                      </w:pPr>
                      <w:r w:rsidRPr="00475CC1">
                        <w:rPr>
                          <w:rFonts w:eastAsia="Times New Roman"/>
                          <w:color w:val="000000"/>
                        </w:rPr>
                        <w:t>If there were only 3 vehicles on the playground, how many wheels would there be? Is there more than one answer?</w:t>
                      </w:r>
                    </w:p>
                    <w:p w14:paraId="77F18D1C"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08BF5BDE" w14:textId="77777777" w:rsidR="00DE4FB5" w:rsidRDefault="00DE4FB5" w:rsidP="00DE4FB5">
                      <w:pPr>
                        <w:spacing w:after="0" w:line="240" w:lineRule="auto"/>
                      </w:pPr>
                    </w:p>
                  </w:txbxContent>
                </v:textbox>
              </v:shape>
            </w:pict>
          </mc:Fallback>
        </mc:AlternateContent>
      </w:r>
      <w:r w:rsidR="00DE4FB5" w:rsidRPr="005D282D">
        <w:rPr>
          <w:noProof/>
        </w:rPr>
        <mc:AlternateContent>
          <mc:Choice Requires="wps">
            <w:drawing>
              <wp:anchor distT="45720" distB="45720" distL="114300" distR="114300" simplePos="0" relativeHeight="251661312" behindDoc="0" locked="1" layoutInCell="1" allowOverlap="1" wp14:anchorId="177699AC" wp14:editId="556F34F9">
                <wp:simplePos x="0" y="0"/>
                <wp:positionH relativeFrom="column">
                  <wp:posOffset>-116840</wp:posOffset>
                </wp:positionH>
                <wp:positionV relativeFrom="page">
                  <wp:posOffset>5688330</wp:posOffset>
                </wp:positionV>
                <wp:extent cx="4984115" cy="128778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287780"/>
                        </a:xfrm>
                        <a:prstGeom prst="rect">
                          <a:avLst/>
                        </a:prstGeom>
                        <a:noFill/>
                        <a:ln w="9525">
                          <a:noFill/>
                          <a:miter lim="800000"/>
                          <a:headEnd/>
                          <a:tailEnd/>
                        </a:ln>
                      </wps:spPr>
                      <wps:txbx>
                        <w:txbxContent>
                          <w:p w14:paraId="2FF41C04" w14:textId="77777777" w:rsidR="00DE4FB5" w:rsidRPr="00DE4FB5" w:rsidRDefault="00DE4FB5" w:rsidP="00DE4FB5">
                            <w:pPr>
                              <w:pStyle w:val="Heading3"/>
                              <w:spacing w:before="0" w:after="40"/>
                              <w:rPr>
                                <w:sz w:val="22"/>
                                <w:szCs w:val="22"/>
                              </w:rPr>
                            </w:pPr>
                            <w:r w:rsidRPr="00DE4FB5">
                              <w:rPr>
                                <w:sz w:val="22"/>
                                <w:szCs w:val="22"/>
                              </w:rPr>
                              <w:t>Challenge Yourself:</w:t>
                            </w:r>
                          </w:p>
                          <w:p w14:paraId="7607602D" w14:textId="77777777" w:rsidR="00EA7B21" w:rsidRPr="00EA7B21" w:rsidRDefault="00EA7B21" w:rsidP="00EA7B21">
                            <w:pPr>
                              <w:pStyle w:val="Bullets"/>
                              <w:rPr>
                                <w:rFonts w:ascii="Times New Roman" w:hAnsi="Times New Roman"/>
                                <w:color w:val="auto"/>
                                <w:sz w:val="24"/>
                                <w:szCs w:val="24"/>
                              </w:rPr>
                            </w:pPr>
                            <w:r w:rsidRPr="00EA7B21">
                              <w:t>Make some skittles using six cardboard tubes. Write the numerals 1, 2 and 3 on them so you have two skittles of each number. Bowl three balls at the skittles. How many points did you score? Can you record your score? How many ways could you score 6 points? What is the highest score you could get? What is the lowest?</w:t>
                            </w:r>
                          </w:p>
                          <w:p w14:paraId="42E3A4D6" w14:textId="2C092619" w:rsidR="00DE4FB5" w:rsidRPr="009B7BF1" w:rsidRDefault="00DE4FB5" w:rsidP="00EA7B21">
                            <w:pPr>
                              <w:pStyle w:val="Bullets"/>
                              <w:rPr>
                                <w:rFonts w:ascii="Times New Roman" w:hAnsi="Times New Roman"/>
                                <w:color w:val="auto"/>
                              </w:rPr>
                            </w:pP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99AC" id="_x0000_s1027" type="#_x0000_t202" style="position:absolute;margin-left:-9.2pt;margin-top:447.9pt;width:392.45pt;height:10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" filled="f" stroked="f">
                <v:textbox inset="3mm,2.5mm,3mm,3mm">
                  <w:txbxContent>
                    <w:p w14:paraId="2FF41C04" w14:textId="77777777" w:rsidR="00DE4FB5" w:rsidRPr="00DE4FB5" w:rsidRDefault="00DE4FB5" w:rsidP="00DE4FB5">
                      <w:pPr>
                        <w:pStyle w:val="Heading3"/>
                        <w:spacing w:before="0" w:after="40"/>
                        <w:rPr>
                          <w:sz w:val="22"/>
                          <w:szCs w:val="22"/>
                        </w:rPr>
                      </w:pPr>
                      <w:r w:rsidRPr="00DE4FB5">
                        <w:rPr>
                          <w:sz w:val="22"/>
                          <w:szCs w:val="22"/>
                        </w:rPr>
                        <w:t>Challenge Yourself:</w:t>
                      </w:r>
                    </w:p>
                    <w:p w14:paraId="7607602D" w14:textId="77777777" w:rsidR="00EA7B21" w:rsidRPr="00EA7B21" w:rsidRDefault="00EA7B21" w:rsidP="00EA7B21">
                      <w:pPr>
                        <w:pStyle w:val="Bullets"/>
                        <w:rPr>
                          <w:rFonts w:ascii="Times New Roman" w:hAnsi="Times New Roman"/>
                          <w:color w:val="auto"/>
                          <w:sz w:val="24"/>
                          <w:szCs w:val="24"/>
                        </w:rPr>
                      </w:pPr>
                      <w:r w:rsidRPr="00EA7B21">
                        <w:t>Make some skittles using six cardboard tubes. Write the numerals 1, 2 and 3 on them so you have two skittles of each number. Bowl three balls at the skittles. How many points did you score? Can you record your score? How many ways could you score 6 points? What is the highest score you could get? What is the lowest?</w:t>
                      </w:r>
                    </w:p>
                    <w:p w14:paraId="42E3A4D6" w14:textId="2C092619" w:rsidR="00DE4FB5" w:rsidRPr="009B7BF1" w:rsidRDefault="00DE4FB5" w:rsidP="00EA7B21">
                      <w:pPr>
                        <w:pStyle w:val="Bullets"/>
                        <w:rPr>
                          <w:rFonts w:ascii="Times New Roman" w:hAnsi="Times New Roman"/>
                          <w:color w:val="auto"/>
                        </w:rPr>
                      </w:pPr>
                    </w:p>
                  </w:txbxContent>
                </v:textbox>
                <w10:wrap anchory="page"/>
                <w10:anchorlock/>
              </v:shape>
            </w:pict>
          </mc:Fallback>
        </mc:AlternateContent>
      </w:r>
      <w:r w:rsidR="00DE4FB5" w:rsidRPr="005D282D">
        <w:rPr>
          <w:noProof/>
        </w:rPr>
        <mc:AlternateContent>
          <mc:Choice Requires="wps">
            <w:drawing>
              <wp:anchor distT="45720" distB="45720" distL="114300" distR="114300" simplePos="0" relativeHeight="251659264" behindDoc="0" locked="0" layoutInCell="1" allowOverlap="1" wp14:anchorId="1FF4B35F" wp14:editId="26500ADA">
                <wp:simplePos x="0" y="0"/>
                <wp:positionH relativeFrom="column">
                  <wp:posOffset>5004435</wp:posOffset>
                </wp:positionH>
                <wp:positionV relativeFrom="paragraph">
                  <wp:posOffset>-2182</wp:posOffset>
                </wp:positionV>
                <wp:extent cx="5048250" cy="50095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63AE276E" w14:textId="6385123D" w:rsidR="00DE4FB5" w:rsidRPr="00EA7B21" w:rsidRDefault="00EA7B21" w:rsidP="00EA7B21">
                            <w:pPr>
                              <w:spacing w:after="3720" w:line="240" w:lineRule="auto"/>
                              <w:rPr>
                                <w:rFonts w:ascii="Times New Roman" w:eastAsia="Times New Roman" w:hAnsi="Times New Roman"/>
                                <w:color w:val="auto"/>
                                <w:sz w:val="24"/>
                                <w:szCs w:val="24"/>
                              </w:rPr>
                            </w:pPr>
                            <w:r w:rsidRPr="00EA7B21">
                              <w:rPr>
                                <w:rFonts w:eastAsia="Times New Roman"/>
                                <w:color w:val="000000"/>
                              </w:rPr>
                              <w:t>Teddy is thinking of some 2D shapes. All together they have 7 sides. Can you tell me which shapes Teddy might be thinking of? Is there more than one possibility?</w:t>
                            </w:r>
                          </w:p>
                          <w:p w14:paraId="43AE0DCD" w14:textId="5B5BC4B6" w:rsidR="00DE4FB5" w:rsidRPr="00EA7B21" w:rsidRDefault="00EA7B21" w:rsidP="00DE4FB5">
                            <w:pPr>
                              <w:spacing w:after="0" w:line="240" w:lineRule="auto"/>
                              <w:rPr>
                                <w:rFonts w:ascii="Times New Roman" w:eastAsia="Times New Roman" w:hAnsi="Times New Roman"/>
                                <w:color w:val="auto"/>
                                <w:sz w:val="24"/>
                                <w:szCs w:val="24"/>
                              </w:rPr>
                            </w:pPr>
                            <w:r w:rsidRPr="00EA7B21">
                              <w:rPr>
                                <w:rFonts w:eastAsia="Times New Roman"/>
                                <w:color w:val="000000"/>
                              </w:rPr>
                              <w:t>Can you point to 2 ladybirds with a total of 6 spots? Can you find more than one way to make 6?</w:t>
                            </w:r>
                          </w:p>
                          <w:p w14:paraId="075450EF"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48B1A409" w14:textId="77777777" w:rsidR="00DE4FB5" w:rsidRDefault="00DE4FB5" w:rsidP="00DE4FB5">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4B35F" id="_x0000_s1028" type="#_x0000_t202" style="position:absolute;margin-left:394.05pt;margin-top:-.15pt;width:397.5pt;height:39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" filled="f" stroked="f">
                <v:textbox inset="4mm,3mm,4mm,4mm">
                  <w:txbxContent>
                    <w:p w14:paraId="63AE276E" w14:textId="6385123D" w:rsidR="00DE4FB5" w:rsidRPr="00EA7B21" w:rsidRDefault="00EA7B21" w:rsidP="00EA7B21">
                      <w:pPr>
                        <w:spacing w:after="3720" w:line="240" w:lineRule="auto"/>
                        <w:rPr>
                          <w:rFonts w:ascii="Times New Roman" w:eastAsia="Times New Roman" w:hAnsi="Times New Roman"/>
                          <w:color w:val="auto"/>
                          <w:sz w:val="24"/>
                          <w:szCs w:val="24"/>
                        </w:rPr>
                      </w:pPr>
                      <w:r w:rsidRPr="00EA7B21">
                        <w:rPr>
                          <w:rFonts w:eastAsia="Times New Roman"/>
                          <w:color w:val="000000"/>
                        </w:rPr>
                        <w:t>Teddy is thinking of some 2D shapes. All together they have 7 sides. Can you tell me which shapes Teddy might be thinking of? Is there more than one possibility?</w:t>
                      </w:r>
                    </w:p>
                    <w:p w14:paraId="43AE0DCD" w14:textId="5B5BC4B6" w:rsidR="00DE4FB5" w:rsidRPr="00EA7B21" w:rsidRDefault="00EA7B21" w:rsidP="00DE4FB5">
                      <w:pPr>
                        <w:spacing w:after="0" w:line="240" w:lineRule="auto"/>
                        <w:rPr>
                          <w:rFonts w:ascii="Times New Roman" w:eastAsia="Times New Roman" w:hAnsi="Times New Roman"/>
                          <w:color w:val="auto"/>
                          <w:sz w:val="24"/>
                          <w:szCs w:val="24"/>
                        </w:rPr>
                      </w:pPr>
                      <w:r w:rsidRPr="00EA7B21">
                        <w:rPr>
                          <w:rFonts w:eastAsia="Times New Roman"/>
                          <w:color w:val="000000"/>
                        </w:rPr>
                        <w:t>Can you point to 2 ladybirds with a total of 6 spots? Can you find more than one way to make 6?</w:t>
                      </w:r>
                    </w:p>
                    <w:p w14:paraId="075450EF" w14:textId="77777777" w:rsidR="00DE4FB5" w:rsidRPr="008954B8" w:rsidRDefault="00DE4FB5" w:rsidP="00DE4FB5">
                      <w:pPr>
                        <w:spacing w:after="0" w:line="240" w:lineRule="auto"/>
                        <w:rPr>
                          <w:rFonts w:ascii="Times New Roman" w:eastAsia="Times New Roman" w:hAnsi="Times New Roman"/>
                          <w:color w:val="auto"/>
                          <w:sz w:val="24"/>
                          <w:szCs w:val="24"/>
                        </w:rPr>
                      </w:pPr>
                    </w:p>
                    <w:p w14:paraId="48B1A409" w14:textId="77777777" w:rsidR="00DE4FB5" w:rsidRDefault="00DE4FB5" w:rsidP="00DE4FB5">
                      <w:pPr>
                        <w:spacing w:after="0" w:line="240" w:lineRule="auto"/>
                      </w:pPr>
                    </w:p>
                  </w:txbxContent>
                </v:textbox>
              </v:shape>
            </w:pict>
          </mc:Fallback>
        </mc:AlternateContent>
      </w:r>
      <w:r w:rsidR="00DE4FB5" w:rsidRPr="005D282D">
        <w:rPr>
          <w:noProof/>
        </w:rPr>
        <mc:AlternateContent>
          <mc:Choice Requires="wps">
            <w:drawing>
              <wp:anchor distT="45720" distB="45720" distL="114300" distR="114300" simplePos="0" relativeHeight="251655168" behindDoc="0" locked="1" layoutInCell="1" allowOverlap="1" wp14:anchorId="39DFE4F6" wp14:editId="4CF99780">
                <wp:simplePos x="0" y="0"/>
                <wp:positionH relativeFrom="column">
                  <wp:posOffset>205740</wp:posOffset>
                </wp:positionH>
                <wp:positionV relativeFrom="page">
                  <wp:posOffset>205105</wp:posOffset>
                </wp:positionV>
                <wp:extent cx="9484995" cy="56324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64CE38E" w14:textId="77777777" w:rsidR="00DE4FB5" w:rsidRPr="00475CC1" w:rsidRDefault="00DE4FB5" w:rsidP="00DE4FB5">
                            <w:pPr>
                              <w:spacing w:before="40" w:after="0"/>
                              <w:jc w:val="center"/>
                              <w:rPr>
                                <w:color w:val="auto"/>
                                <w:sz w:val="36"/>
                                <w:szCs w:val="36"/>
                              </w:rPr>
                            </w:pPr>
                            <w:r w:rsidRPr="00475CC1">
                              <w:rPr>
                                <w:b/>
                                <w:color w:val="auto"/>
                                <w:sz w:val="36"/>
                                <w:szCs w:val="36"/>
                              </w:rPr>
                              <w:t xml:space="preserve">Maths Talk and Learn: Supporting White Rose Maths </w:t>
                            </w:r>
                            <w:proofErr w:type="gramStart"/>
                            <w:r w:rsidRPr="00475CC1">
                              <w:rPr>
                                <w:b/>
                                <w:color w:val="auto"/>
                                <w:sz w:val="36"/>
                                <w:szCs w:val="36"/>
                              </w:rPr>
                              <w:t>On</w:t>
                            </w:r>
                            <w:proofErr w:type="gramEnd"/>
                            <w:r w:rsidRPr="00475CC1">
                              <w:rPr>
                                <w:b/>
                                <w:color w:val="auto"/>
                                <w:sz w:val="36"/>
                                <w:szCs w:val="36"/>
                              </w:rPr>
                              <w:t xml:space="preserve"> The Move</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FE4F6" id="_x0000_s1029" type="#_x0000_t202" style="position:absolute;margin-left:16.2pt;margin-top:16.15pt;width:746.85pt;height:44.3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" filled="f" stroked="f">
                <v:textbox inset="4mm,3.5mm,4mm,4mm">
                  <w:txbxContent>
                    <w:p w14:paraId="264CE38E" w14:textId="77777777" w:rsidR="00DE4FB5" w:rsidRPr="00475CC1" w:rsidRDefault="00DE4FB5" w:rsidP="00DE4FB5">
                      <w:pPr>
                        <w:spacing w:before="40" w:after="0"/>
                        <w:jc w:val="center"/>
                        <w:rPr>
                          <w:color w:val="auto"/>
                          <w:sz w:val="36"/>
                          <w:szCs w:val="36"/>
                        </w:rPr>
                      </w:pPr>
                      <w:r w:rsidRPr="00475CC1">
                        <w:rPr>
                          <w:b/>
                          <w:color w:val="auto"/>
                          <w:sz w:val="36"/>
                          <w:szCs w:val="36"/>
                        </w:rPr>
                        <w:t xml:space="preserve">Maths Talk and Learn: Supporting White Rose Maths </w:t>
                      </w:r>
                      <w:proofErr w:type="gramStart"/>
                      <w:r w:rsidRPr="00475CC1">
                        <w:rPr>
                          <w:b/>
                          <w:color w:val="auto"/>
                          <w:sz w:val="36"/>
                          <w:szCs w:val="36"/>
                        </w:rPr>
                        <w:t>On</w:t>
                      </w:r>
                      <w:proofErr w:type="gramEnd"/>
                      <w:r w:rsidRPr="00475CC1">
                        <w:rPr>
                          <w:b/>
                          <w:color w:val="auto"/>
                          <w:sz w:val="36"/>
                          <w:szCs w:val="36"/>
                        </w:rPr>
                        <w:t xml:space="preserve"> The Move</w:t>
                      </w:r>
                    </w:p>
                  </w:txbxContent>
                </v:textbox>
                <w10:wrap anchory="page"/>
                <w10:anchorlock/>
              </v:shape>
            </w:pict>
          </mc:Fallback>
        </mc:AlternateContent>
      </w:r>
    </w:p>
    <w:p w14:paraId="191C6D57" w14:textId="79B9485A" w:rsidR="00B8626B" w:rsidRPr="009E4127" w:rsidRDefault="00ED5C6B" w:rsidP="009E4127">
      <w:r>
        <w:rPr>
          <w:noProof/>
        </w:rPr>
        <w:lastRenderedPageBreak/>
        <mc:AlternateContent>
          <mc:Choice Requires="wpg">
            <w:drawing>
              <wp:anchor distT="0" distB="0" distL="114300" distR="114300" simplePos="0" relativeHeight="251834368" behindDoc="0" locked="0" layoutInCell="1" allowOverlap="1" wp14:anchorId="54198AAC" wp14:editId="7CCCDD35">
                <wp:simplePos x="0" y="0"/>
                <wp:positionH relativeFrom="column">
                  <wp:posOffset>6395992</wp:posOffset>
                </wp:positionH>
                <wp:positionV relativeFrom="paragraph">
                  <wp:posOffset>5769610</wp:posOffset>
                </wp:positionV>
                <wp:extent cx="1568588" cy="770890"/>
                <wp:effectExtent l="0" t="0" r="19050" b="16510"/>
                <wp:wrapNone/>
                <wp:docPr id="114" name="Group 114"/>
                <wp:cNvGraphicFramePr/>
                <a:graphic xmlns:a="http://schemas.openxmlformats.org/drawingml/2006/main">
                  <a:graphicData uri="http://schemas.microsoft.com/office/word/2010/wordprocessingGroup">
                    <wpg:wgp>
                      <wpg:cNvGrpSpPr/>
                      <wpg:grpSpPr>
                        <a:xfrm>
                          <a:off x="0" y="0"/>
                          <a:ext cx="1568588" cy="770890"/>
                          <a:chOff x="0" y="0"/>
                          <a:chExt cx="1672454" cy="822280"/>
                        </a:xfrm>
                      </wpg:grpSpPr>
                      <wps:wsp>
                        <wps:cNvPr id="89" name="Rectangle 89"/>
                        <wps:cNvSpPr/>
                        <wps:spPr>
                          <a:xfrm>
                            <a:off x="0" y="219846"/>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31322" y="538253"/>
                            <a:ext cx="463731"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rot="5400000">
                            <a:off x="-6259" y="561930"/>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89165" y="219846"/>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778329" y="219846"/>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rot="16200000">
                            <a:off x="575402" y="482282"/>
                            <a:ext cx="202565"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41515" y="731475"/>
                            <a:ext cx="395016"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rot="16200000">
                            <a:off x="458561" y="66086"/>
                            <a:ext cx="21717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522515" y="2132"/>
                            <a:ext cx="329293"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rot="16200000">
                            <a:off x="1006113" y="327886"/>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631372" y="426675"/>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810986" y="2132"/>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522515" y="731475"/>
                            <a:ext cx="4044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925286" y="731475"/>
                            <a:ext cx="432525"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rot="16200000">
                            <a:off x="820330" y="675504"/>
                            <a:ext cx="202565"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rot="10800000">
                            <a:off x="1360715" y="565468"/>
                            <a:ext cx="236855"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202872" y="2132"/>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rot="16200000">
                            <a:off x="1433377" y="148272"/>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rot="16200000">
                            <a:off x="1433377" y="515665"/>
                            <a:ext cx="387350"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rot="16200000">
                            <a:off x="1321072" y="289061"/>
                            <a:ext cx="202565" cy="90805"/>
                          </a:xfrm>
                          <a:prstGeom prst="rect">
                            <a:avLst/>
                          </a:prstGeom>
                          <a:solidFill>
                            <a:srgbClr val="9E701F"/>
                          </a:solidFill>
                          <a:ln>
                            <a:solidFill>
                              <a:srgbClr val="563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F7A73" id="Group 114" o:spid="_x0000_s1026" style="position:absolute;margin-left:503.6pt;margin-top:454.3pt;width:123.5pt;height:60.7pt;z-index:251834368;mso-width-relative:margin;mso-height-relative:margin" coordsize="16724,8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">
                <v:rect id="Rectangle 89" o:spid="_x0000_s1027" style="position:absolute;top:2198;width:3873;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" fillcolor="#9e701f" strokecolor="#56320c" strokeweight="1pt"/>
                <v:rect id="Rectangle 90" o:spid="_x0000_s1028" style="position:absolute;left:2313;top:5382;width:4637;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" fillcolor="#9e701f" strokecolor="#56320c" strokeweight="1pt"/>
                <v:rect id="Rectangle 91" o:spid="_x0000_s1029" style="position:absolute;left:-63;top:5619;width:3874;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" fillcolor="#9e701f" strokecolor="#56320c" strokeweight="1pt"/>
                <v:rect id="Rectangle 92" o:spid="_x0000_s1030" style="position:absolute;left:3891;top:2198;width:3874;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" fillcolor="#9e701f" strokecolor="#56320c" strokeweight="1pt"/>
                <v:rect id="Rectangle 93" o:spid="_x0000_s1031" style="position:absolute;left:7783;top:2198;width:3873;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" fillcolor="#9e701f" strokecolor="#56320c" strokeweight="1pt"/>
                <v:rect id="Rectangle 94" o:spid="_x0000_s1032" style="position:absolute;left:5753;top:4823;width:2025;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" fillcolor="#9e701f" strokecolor="#56320c" strokeweight="1pt"/>
                <v:rect id="Rectangle 95" o:spid="_x0000_s1033" style="position:absolute;left:1415;top:7314;width:3950;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" fillcolor="#9e701f" strokecolor="#56320c" strokeweight="1pt"/>
                <v:rect id="Rectangle 96" o:spid="_x0000_s1034" style="position:absolute;left:4585;top:661;width:2171;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" fillcolor="#9e701f" strokecolor="#56320c" strokeweight="1pt"/>
                <v:rect id="Rectangle 97" o:spid="_x0000_s1035" style="position:absolute;left:5225;top:21;width:3293;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" fillcolor="#9e701f" strokecolor="#56320c" strokeweight="1pt"/>
                <v:rect id="Rectangle 98" o:spid="_x0000_s1036" style="position:absolute;left:10060;top:3279;width:3873;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" fillcolor="#9e701f" strokecolor="#56320c" strokeweight="1pt"/>
                <v:rect id="Rectangle 99" o:spid="_x0000_s1037" style="position:absolute;left:6313;top:4266;width:3874;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" fillcolor="#9e701f" strokecolor="#56320c" strokeweight="1pt"/>
                <v:rect id="Rectangle 100" o:spid="_x0000_s1038" style="position:absolute;left:8109;top:21;width:3874;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" fillcolor="#9e701f" strokecolor="#56320c" strokeweight="1pt"/>
                <v:rect id="Rectangle 101" o:spid="_x0000_s1039" style="position:absolute;left:5225;top:7314;width:4044;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" fillcolor="#9e701f" strokecolor="#56320c" strokeweight="1pt"/>
                <v:rect id="Rectangle 103" o:spid="_x0000_s1040" style="position:absolute;left:9252;top:7314;width:4326;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" fillcolor="#9e701f" strokecolor="#56320c" strokeweight="1pt"/>
                <v:rect id="Rectangle 102" o:spid="_x0000_s1041" style="position:absolute;left:8203;top:6755;width:2025;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" fillcolor="#9e701f" strokecolor="#56320c" strokeweight="1pt"/>
                <v:rect id="Rectangle 113" o:spid="_x0000_s1042" style="position:absolute;left:13607;top:5654;width:2368;height:9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" fillcolor="#9e701f" strokecolor="#56320c" strokeweight="1pt"/>
                <v:rect id="Rectangle 104" o:spid="_x0000_s1043" style="position:absolute;left:12028;top:21;width:3874;height: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" fillcolor="#9e701f" strokecolor="#56320c" strokeweight="1pt"/>
                <v:rect id="Rectangle 105" o:spid="_x0000_s1044" style="position:absolute;left:14333;top:1483;width:3873;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" fillcolor="#9e701f" strokecolor="#56320c" strokeweight="1pt"/>
                <v:rect id="Rectangle 106" o:spid="_x0000_s1045" style="position:absolute;left:14333;top:5156;width:3874;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" fillcolor="#9e701f" strokecolor="#56320c" strokeweight="1pt"/>
                <v:rect id="Rectangle 107" o:spid="_x0000_s1046" style="position:absolute;left:13210;top:2890;width:2026;height:90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" fillcolor="#9e701f" strokecolor="#56320c" strokeweight="1pt"/>
              </v:group>
            </w:pict>
          </mc:Fallback>
        </mc:AlternateContent>
      </w:r>
      <w:r w:rsidR="00A6100A" w:rsidRPr="005D282D">
        <w:rPr>
          <w:noProof/>
        </w:rPr>
        <w:drawing>
          <wp:anchor distT="0" distB="0" distL="114300" distR="114300" simplePos="0" relativeHeight="251795456" behindDoc="0" locked="0" layoutInCell="1" allowOverlap="1" wp14:anchorId="463258DC" wp14:editId="71BB6A24">
            <wp:simplePos x="0" y="0"/>
            <wp:positionH relativeFrom="column">
              <wp:posOffset>6310224</wp:posOffset>
            </wp:positionH>
            <wp:positionV relativeFrom="paragraph">
              <wp:posOffset>2976230</wp:posOffset>
            </wp:positionV>
            <wp:extent cx="444146" cy="467848"/>
            <wp:effectExtent l="0" t="0" r="635" b="254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146" cy="467848"/>
                    </a:xfrm>
                    <a:prstGeom prst="rect">
                      <a:avLst/>
                    </a:prstGeom>
                  </pic:spPr>
                </pic:pic>
              </a:graphicData>
            </a:graphic>
            <wp14:sizeRelH relativeFrom="page">
              <wp14:pctWidth>0</wp14:pctWidth>
            </wp14:sizeRelH>
            <wp14:sizeRelV relativeFrom="page">
              <wp14:pctHeight>0</wp14:pctHeight>
            </wp14:sizeRelV>
          </wp:anchor>
        </w:drawing>
      </w:r>
      <w:r w:rsidR="00A6100A" w:rsidRPr="005D282D">
        <w:rPr>
          <w:noProof/>
        </w:rPr>
        <w:drawing>
          <wp:anchor distT="0" distB="0" distL="114300" distR="114300" simplePos="0" relativeHeight="251793408" behindDoc="0" locked="0" layoutInCell="1" allowOverlap="1" wp14:anchorId="736DDC17" wp14:editId="3DE3E675">
            <wp:simplePos x="0" y="0"/>
            <wp:positionH relativeFrom="column">
              <wp:posOffset>7314028</wp:posOffset>
            </wp:positionH>
            <wp:positionV relativeFrom="paragraph">
              <wp:posOffset>4176978</wp:posOffset>
            </wp:positionV>
            <wp:extent cx="444146" cy="674557"/>
            <wp:effectExtent l="0" t="0" r="63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146" cy="674557"/>
                    </a:xfrm>
                    <a:prstGeom prst="rect">
                      <a:avLst/>
                    </a:prstGeom>
                  </pic:spPr>
                </pic:pic>
              </a:graphicData>
            </a:graphic>
            <wp14:sizeRelH relativeFrom="page">
              <wp14:pctWidth>0</wp14:pctWidth>
            </wp14:sizeRelH>
            <wp14:sizeRelV relativeFrom="page">
              <wp14:pctHeight>0</wp14:pctHeight>
            </wp14:sizeRelV>
          </wp:anchor>
        </w:drawing>
      </w:r>
      <w:r w:rsidR="00A6100A" w:rsidRPr="005D282D">
        <w:rPr>
          <w:noProof/>
        </w:rPr>
        <w:drawing>
          <wp:anchor distT="0" distB="0" distL="114300" distR="114300" simplePos="0" relativeHeight="251791360" behindDoc="0" locked="0" layoutInCell="1" allowOverlap="1" wp14:anchorId="77132A7E" wp14:editId="6B0CE840">
            <wp:simplePos x="0" y="0"/>
            <wp:positionH relativeFrom="column">
              <wp:posOffset>7996159</wp:posOffset>
            </wp:positionH>
            <wp:positionV relativeFrom="paragraph">
              <wp:posOffset>2872834</wp:posOffset>
            </wp:positionV>
            <wp:extent cx="667217" cy="674557"/>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0343" cy="677718"/>
                    </a:xfrm>
                    <a:prstGeom prst="rect">
                      <a:avLst/>
                    </a:prstGeom>
                  </pic:spPr>
                </pic:pic>
              </a:graphicData>
            </a:graphic>
            <wp14:sizeRelH relativeFrom="page">
              <wp14:pctWidth>0</wp14:pctWidth>
            </wp14:sizeRelH>
            <wp14:sizeRelV relativeFrom="page">
              <wp14:pctHeight>0</wp14:pctHeight>
            </wp14:sizeRelV>
          </wp:anchor>
        </w:drawing>
      </w:r>
      <w:r w:rsidR="00A6100A" w:rsidRPr="005D282D">
        <w:rPr>
          <w:noProof/>
        </w:rPr>
        <w:drawing>
          <wp:anchor distT="0" distB="0" distL="114300" distR="114300" simplePos="0" relativeHeight="251789312" behindDoc="0" locked="0" layoutInCell="1" allowOverlap="1" wp14:anchorId="0AAD690A" wp14:editId="6936BF9B">
            <wp:simplePos x="0" y="0"/>
            <wp:positionH relativeFrom="column">
              <wp:posOffset>6354965</wp:posOffset>
            </wp:positionH>
            <wp:positionV relativeFrom="paragraph">
              <wp:posOffset>3734872</wp:posOffset>
            </wp:positionV>
            <wp:extent cx="442210" cy="869536"/>
            <wp:effectExtent l="0" t="0" r="254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210" cy="869536"/>
                    </a:xfrm>
                    <a:prstGeom prst="rect">
                      <a:avLst/>
                    </a:prstGeom>
                  </pic:spPr>
                </pic:pic>
              </a:graphicData>
            </a:graphic>
            <wp14:sizeRelH relativeFrom="page">
              <wp14:pctWidth>0</wp14:pctWidth>
            </wp14:sizeRelH>
            <wp14:sizeRelV relativeFrom="page">
              <wp14:pctHeight>0</wp14:pctHeight>
            </wp14:sizeRelV>
          </wp:anchor>
        </w:drawing>
      </w:r>
      <w:r w:rsidR="00A6100A" w:rsidRPr="005D282D">
        <w:rPr>
          <w:noProof/>
        </w:rPr>
        <w:drawing>
          <wp:anchor distT="0" distB="0" distL="114300" distR="114300" simplePos="0" relativeHeight="251787264" behindDoc="0" locked="0" layoutInCell="1" allowOverlap="1" wp14:anchorId="01D95D7A" wp14:editId="74618DEC">
            <wp:simplePos x="0" y="0"/>
            <wp:positionH relativeFrom="column">
              <wp:posOffset>5695398</wp:posOffset>
            </wp:positionH>
            <wp:positionV relativeFrom="paragraph">
              <wp:posOffset>2862580</wp:posOffset>
            </wp:positionV>
            <wp:extent cx="3551573" cy="2040952"/>
            <wp:effectExtent l="0" t="0" r="4445" b="381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23" cstate="print">
                      <a:extLst>
                        <a:ext uri="{28A0092B-C50C-407E-A947-70E740481C1C}">
                          <a14:useLocalDpi xmlns:a14="http://schemas.microsoft.com/office/drawing/2010/main" val="0"/>
                        </a:ext>
                      </a:extLst>
                    </a:blip>
                    <a:srcRect l="19" t="11545" r="19" b="7172"/>
                    <a:stretch/>
                  </pic:blipFill>
                  <pic:spPr bwMode="auto">
                    <a:xfrm>
                      <a:off x="0" y="0"/>
                      <a:ext cx="3551573" cy="2040952"/>
                    </a:xfrm>
                    <a:prstGeom prst="round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00A" w:rsidRPr="005D282D">
        <w:rPr>
          <w:noProof/>
        </w:rPr>
        <w:drawing>
          <wp:anchor distT="0" distB="0" distL="114300" distR="114300" simplePos="0" relativeHeight="251785216" behindDoc="0" locked="0" layoutInCell="1" allowOverlap="1" wp14:anchorId="7C24D922" wp14:editId="5D8E9729">
            <wp:simplePos x="0" y="0"/>
            <wp:positionH relativeFrom="column">
              <wp:posOffset>7882041</wp:posOffset>
            </wp:positionH>
            <wp:positionV relativeFrom="paragraph">
              <wp:posOffset>879547</wp:posOffset>
            </wp:positionV>
            <wp:extent cx="1751705" cy="1238430"/>
            <wp:effectExtent l="12700" t="12700" r="1397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1705" cy="1238430"/>
                    </a:xfrm>
                    <a:prstGeom prst="roundRect">
                      <a:avLst/>
                    </a:prstGeom>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C17FC5" w:rsidRPr="005D282D">
        <w:rPr>
          <w:noProof/>
        </w:rPr>
        <w:drawing>
          <wp:anchor distT="0" distB="0" distL="114300" distR="114300" simplePos="0" relativeHeight="251783168" behindDoc="0" locked="0" layoutInCell="1" allowOverlap="1" wp14:anchorId="468E6030" wp14:editId="4249E69F">
            <wp:simplePos x="0" y="0"/>
            <wp:positionH relativeFrom="column">
              <wp:posOffset>2799894</wp:posOffset>
            </wp:positionH>
            <wp:positionV relativeFrom="paragraph">
              <wp:posOffset>3737610</wp:posOffset>
            </wp:positionV>
            <wp:extent cx="1886350" cy="1139212"/>
            <wp:effectExtent l="0" t="0" r="635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25" cstate="print">
                      <a:extLst>
                        <a:ext uri="{28A0092B-C50C-407E-A947-70E740481C1C}">
                          <a14:useLocalDpi xmlns:a14="http://schemas.microsoft.com/office/drawing/2010/main" val="0"/>
                        </a:ext>
                      </a:extLst>
                    </a:blip>
                    <a:srcRect b="14578"/>
                    <a:stretch/>
                  </pic:blipFill>
                  <pic:spPr bwMode="auto">
                    <a:xfrm>
                      <a:off x="0" y="0"/>
                      <a:ext cx="1886350" cy="113921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FC5">
        <w:rPr>
          <w:noProof/>
        </w:rPr>
        <mc:AlternateContent>
          <mc:Choice Requires="wpg">
            <w:drawing>
              <wp:anchor distT="0" distB="0" distL="114300" distR="114300" simplePos="0" relativeHeight="251773952" behindDoc="0" locked="0" layoutInCell="1" allowOverlap="1" wp14:anchorId="3F8CF929" wp14:editId="28213CBA">
                <wp:simplePos x="0" y="0"/>
                <wp:positionH relativeFrom="column">
                  <wp:posOffset>3829685</wp:posOffset>
                </wp:positionH>
                <wp:positionV relativeFrom="paragraph">
                  <wp:posOffset>2815590</wp:posOffset>
                </wp:positionV>
                <wp:extent cx="588010" cy="796290"/>
                <wp:effectExtent l="0" t="0" r="0" b="3810"/>
                <wp:wrapNone/>
                <wp:docPr id="67" name="Group 67"/>
                <wp:cNvGraphicFramePr/>
                <a:graphic xmlns:a="http://schemas.openxmlformats.org/drawingml/2006/main">
                  <a:graphicData uri="http://schemas.microsoft.com/office/word/2010/wordprocessingGroup">
                    <wpg:wgp>
                      <wpg:cNvGrpSpPr/>
                      <wpg:grpSpPr>
                        <a:xfrm>
                          <a:off x="0" y="0"/>
                          <a:ext cx="588010" cy="796290"/>
                          <a:chOff x="0" y="0"/>
                          <a:chExt cx="502920" cy="680720"/>
                        </a:xfrm>
                      </wpg:grpSpPr>
                      <pic:pic xmlns:pic="http://schemas.openxmlformats.org/drawingml/2006/picture">
                        <pic:nvPicPr>
                          <pic:cNvPr id="58" name="Picture 58"/>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4800" y="127000"/>
                            <a:ext cx="186055" cy="170180"/>
                          </a:xfrm>
                          <a:prstGeom prst="rect">
                            <a:avLst/>
                          </a:prstGeom>
                        </pic:spPr>
                      </pic:pic>
                      <pic:pic xmlns:pic="http://schemas.openxmlformats.org/drawingml/2006/picture">
                        <pic:nvPicPr>
                          <pic:cNvPr id="64" name="Picture 6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3520" y="408940"/>
                            <a:ext cx="186055" cy="16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C8B80" id="Group 67" o:spid="_x0000_s1026" style="position:absolute;margin-left:301.55pt;margin-top:221.7pt;width:46.3pt;height:62.7pt;z-index:251773952;mso-width-relative:margin;mso-height-relative:margin" coordsize="5029,680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QEBARMCAwMmBAUFPgYHB1oJDAyXDRAQyQ4REdUPEhLhDxIS7A8TEu0O&#13;&#10;ERHbCw0NqgYICGQDBAQ2AAEBCAAAAAAAAAAAAAAAAAAAAAAAAAAAAAAAAAAAAAAAAAAAAAAAAAAA&#13;&#10;AAAAAAAAAAAAAAAAAAAAAAAAAAAABgMEBDMGBwddCgwMnQ4QENYPExPyEBQU/Q8TE/QOEhLeDA8P&#13;&#10;uwkLC4oGCAhgBQYGSQMEBDECAgIY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QEJBggIZAoMDJ0MDg65DRAQ0g8SEucPExP2EBQU/xAVFf8QFBT/EBQU/w8U&#13;&#10;FP8PFBT/EBQU/xAUFP8QFBT/EBQU/xEVFf8QFBT9DRER0AUGBk8AAAAAAAAAAAAAAAAAAAAAAAAA&#13;&#10;AAAAAAAAAAAAAAAAAAAAAAAAAAAAAAAAAAAAAAADAwMuDRAQyhAUFPwRFRX/EBUV/xAUFP8QFBT/&#13;&#10;DxMU/w8TE/8PExP/DxQU/xAUFP8QFRX/EBQU/xAUFPwPEhLrDRAQ0QwOD7oKDQ2hBwkJawEBAR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C&#13;&#10;ARMPEhLoDBAR/zw7MP+NhGT/iH9g/5CHZf/g0I7/6tmT/+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Lgl/99dlT/BwwP/xAU&#13;&#10;FPoDAwMr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EBDcQFBT9CxAR/1RRQP+OhWT/h35g/56TbP/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Dflv+pnm7/Cw8R/xAUFP8FBgZ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YIB2AQFBX/DxMT/2tmT/+Ng2P/hXxf/6+jdf/t&#13;&#10;25T/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3blP/MvoL/GR0a/w8UFP8ICQl5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kLC4oQFBT/FxsZ/3t0&#13;&#10;Wf+LgmL/hXxf/8K0fv/t3JT/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rZkv/k04//MzQp/wwREv8KDQ2j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sODq8PExT/HR8c/4J5Xf+KgWH/iYBh/9TFh//s2pP/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t3JX/TEo4&#13;&#10;/woOEP8NDw/H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w0QEM0OExP/ISMf/4V8Xv+JgGH/j4Zk/9/Pjf/q2ZP/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x35f/XVlB/wgND/8PEhLmAQEB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EQ8SEuUOEhP/JSci/4d+YP+If2H/lIpn/+TT&#13;&#10;j//q2Z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x4Jf/ZWFH/wcMD/8QFBT7AwQEL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MDIw8TE/UMERL/MTEp&#13;&#10;/4uCYv+HfmD/m5Bq/+jX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y4Jf/e3RT/wcMD/8QFRX/BQcH&#13;&#10;U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AUFORAUFP8LDxH/RkQ3/46FZP+GfWD/opdu/+rZk//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y4Jf/&#13;&#10;kIhg/wcMD/8RFRX/BwkI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QYGTxAVFf8LEBH/WlZE/46EZP+FfV//qp5y/+zblP/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x35b/o5hq/woOEP8RFRX/CAoKg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JCXERFRX/CxAR/09MPf+SiGf/iYBh/7Gldv/w35b/7NqU/+vak//r2pP/69mT/+r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tiS/+vZk//s25T/7tyV/+7dlf/u3ZX/8N6W//jlm/+pnm7/DRIT/xAUFf8KDQ2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oMDJ0QFBT/ERYV/3NsU/+Mg2P/hXxf/7yve//t3JT/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vak//a&#13;&#10;y4r/JCYh/w4SE/8OERHcAQEBC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wPD70PExT/HSAd/4J6Xf+KgWL/hn1g/8m7&#13;&#10;gv/t25T/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rZk//m1ZH/ODgs/wsQEf8QExP4AwMDK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EBCQ4REdsNEhL/KSsl&#13;&#10;/4mAYf+JgGH/iYBh/9XGiP/r2pP/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s25T/RkU0/woOEP8QFRX/BQYGS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MDIw8TE/UMEBH/NTUs/42DY/+If2H/j4Zk/+DPjf/q2ZP/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w3pb/WldA/wgND/8R&#13;&#10;FRX/BwgIa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QUFRhAUFP8LEBH/QD8z/46EZP+HfmD/mI5p/+bWkf/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y4Jf/fXdV/wcMD/8RFRX/CAoKh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wgIaREVFf8LDxH/S0k6/46FZP+GfmD/oJVt&#13;&#10;/+rZ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x35b/oZdp/woOEf8QFRX/CgwMm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QsLixEVFf8LEBH/&#13;&#10;VFFA/46EZP+GfV//pZpw/+vak//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u3ZX/vrF6/xIWFf8QFBT/Cw4Os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w0NpxEVFf8MEBH/X1tH/46EZP+FfV//q59z/+zblP/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s2pP/1MWH/x8i&#13;&#10;Hf8OExP/DA8Pw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A8PvhAUFP8OExP/a2VO/42DY/+FfF//saV2/+3clP/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q2ZP/4tKO/zEyKP8MERL/DhER1gAAAA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DRAQ0RAUFP8VGRj/eXJX/4uCYv+FfF//&#13;&#10;uKt5/+3clP/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9qT/0RDM/8KDxH/DhIS6AEBAR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MDhER3w4SE/8h&#13;&#10;Ix//hXxe/4qBYf+FfF//v7F9/+3clP/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796W/1hVP/8IDQ//EBQU+gMD&#13;&#10;Ay0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gIWDxMT6w0REv8wMCn/i4Ji/4mAYf+FfV//xbeA/+3blP/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8uCX&#13;&#10;/2plSv8HDA//EBQU/wQFBU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wMjDxMT9AsQEf8+PTL/jYRk/4mAYf+HfmD/y7yD/+zblP/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8uCX/3dxUf8HDA//EBQU/wQFBU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BAQwEBQU/AsPEf9LSDr/joVk/4mAYf+I&#13;&#10;f2D/0cKG/+zb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8uCX/4eAWv8HDA//EBQU/wQFBU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EBQU9EBQU/wsQ&#13;&#10;Ef9RTj7/joVk/4mAYf+KgWL/1seI/+vak//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8uCX/4+HX/8HDA//EBUV&#13;&#10;/wUGBks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JDAyUERUV/wsPEf9IRjj/joVk/4mAYf+F&#13;&#10;fF//vbB8/+3clP/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7t2V/8G0&#13;&#10;fP8TFxb/EBQU/wwPD7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KDQ2hERUV/wsQ&#13;&#10;Ef9YVUP/joRk/4mAYf+GfV//x7mB/+3blP/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7duU/8u9gf8YGxn/DxMU/wwPD8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Q2rEBUV/w0SE/9nYUz/jYNj/4mAYf+If2D/0MGG/+zbk//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7NuU/9DBhP8cHxz/DxMT/w0QEMsAAAA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LDg6yEBQU/xEVFf9xa1L/jINj/4mAYf+MgmL/2suL/+vak//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7NqT/9XGiP8hJB//DhIT/w0Q&#13;&#10;ENAAAAAD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LDg60EBQU/xQYF/93cFb/i4Ji/4h/&#13;&#10;YP+Timb/49OP/+rZ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9qT&#13;&#10;/9rLiv8mKCH/DhIT/w0REdMAAAA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LDg6yEBQU&#13;&#10;/xYZGP98dVn/jINj/4Z9YP+hlm7/6tmT/+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7NuT/+LRjv8qLCP/DRES/w0REdIAAAA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ICAh8OEhLdEBQU/xMXFv9nYUz/hn1f/4h/Yf/Bs37/9OKY/+zblP/q2ZP/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vZk//u3JX/8d+X//Lgl//w3pb/6NeS/8O1fP8jJR//DhIS/w8TE+4DBAQ2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EBDw0QEMkRFRX/DxMT/w0SEv8SFhX/ICMf/zQ0LP9ybE//q6Bv/87A&#13;&#10;g//l1ZD/792W//Lgl//y4Jf/8N6W/+3clP/r2pP/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rYkv/q2ZP/7NqU/+3c&#13;&#10;lP/v3pb/8d+X//Lgl//x4Jf/7NuU/9/Pjf/Ft37/npRo/3lzUv9ZVkD/OTkt/xgbGf8KDxH/DRES&#13;&#10;/xEVFf8NERHUAQEBD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gIXxEVFf8PExP/GRwa/yIkIP8SFhb/BgsO&#13;&#10;/wMIDP8CBwz/CA0Q/xodGv82Niv/U1E8/3NtTv+TimH/saVy/8u8gf/ezoz/69qT//Hfl//y4Zf/&#13;&#10;8uCX//Lgl//y4Jf/8d+X//Hflv/w3pb/792V/+3clP/r2pP/6tmT/+rZk//q2ZP/6tm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q2ZP/69qT/+zak//t3JT/7t2V//Delv/w35b/8N+W//Hfl//y4Jf/8N6W&#13;&#10;/+rZk//h0Y7/1caH/8a4fv+xpXL/nZNn/4J6V/9mYkf/SUc2/ywtJf8UGBf/BgsP/wEHC/8ABQr/&#13;&#10;AQcM/xIVFf80NSr/Jigh/w0SEv8RFRX/BggIY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BwdcERUV/wsPEf9PTDz/joVk/4mAYf+HfmD/zL6E/+zblP/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8N6W/6mebv8LEBL/EBQV/wsNDac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CQltERUV/wsQEf9TUD//joVk/4mAYf+J&#13;&#10;gGH/1MWI/+va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7t2V/7qud/8QFBT/EBQU/wwPD7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ICgp7ERUV/wsQ&#13;&#10;Ef9YVUP/joRk/4h/Yf+Ng2P/28uL/+vak//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7tyV/8K1fP8TFxf/DxQU/wwPD8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CwuIERUV/wwREv9jXkn/jYRk/4h/YP+SiGb/4tKP/+rZ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7dyU/8q8gf8Y&#13;&#10;HBr/DxMU/w0QEM8AAAAD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JDAyVEBQV/xAUFP9uaFH/jINj/4d+YP+akGr/59aR/+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7NqU/9XGh/8gIh3/DhIT/w4REdgAAQEI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KDQ2jEBQU/xQYF/94cVb/i4Ji/4Z9&#13;&#10;X/+kmW//69qT/+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9qT/9zMi/8oKSP/DRIS/w4SEuEBAQEN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LDg6yDxQU&#13;&#10;/xgcGv99dVr/i4Fi/4V8X/+xpHX/7dyU/+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tmT/+TTkP81NSr/DBAS/w8SEugB&#13;&#10;AgI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MDw/EDxMT/x8hHv+De13/ioFi/4V8X//Asn3/9OOY//Lgl//w35b/8N6W//Hfl//y&#13;&#10;4Jf/792V/+rZ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q2ZP/7tyV//Hfl//z4Zf/8eCX//Hfl//y4Zf/8d+X/+zblP/p2JL/6diS/+3b&#13;&#10;lP9JSDb/CQ4Q/w8TE+8CAgI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OERHXDhIT/yUnIv+HfmD/i4Fi/4yCY/++sXz/q6Bv/3dx&#13;&#10;Uf9cWEH/VlM+/2FdRP+DfFj/tqp2/+XUkP/x4Jf/6tmT/+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rZkv/p2JL/6diS/+nYkv/p2JL/6diS/+nYkv/p2JL/6diS/+nYkv/p2JL/6diS/+nYkv/p&#13;&#10;2JL/6diS/+nYkv/p2JL/6diS/+nYkv/p2JL/6diS/+nYkv/p2JL/6diS/+nYkv/p2JL/6diS/+nY&#13;&#10;kv/p2JL/6diS/+nYkv/p2JL/69qT//Hgl//n1pH/w7Z9/5qRZf98dVT/amVJ/2hkSP96dFP/n5Vo&#13;&#10;/9TFh//x35f/7NuU//Hfl/9mYUf/BwwP/xAUFPgCAwM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&#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Dg61EBUV&#13;&#10;/wwQEf9bWEX/joRk/4mAYf+GfV//o5du/+vak//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7tyV/8G0e/8SFhX/EBQU/w0QEM8AAAA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MDw/DEBQU/w0REv9hXUn/jYRk/4mAYf+GfV//pZlv/+vak//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7dyU/8i6f/8WGRj/DxMU&#13;&#10;/w4REdkBAQE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MDw/DEBQU/w4SE/9pY03/jYNj/4mAYf+GfV//p5xx/+zb&#13;&#10;k//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7duU/82/g/8bHRv/DxMT/w4SEuQBAQE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Dw++EBQU/xAUFP9uaFD/jINj&#13;&#10;/4mAYf+FfV//q6Bz/+zblP/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7NqT/9XGh/8hIx7/DhIT/w8TE+0CAgIZ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MDw+7&#13;&#10;EBQU/xIWFv9zbFT/jIJj/4mAYf+FfF//s6Z3/+3clP/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9qT/97Oi/8pKiL/DRES/w8TE+0CAgIZ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MDw/FEBQU/xUZF/96c1j/jINj/4qBYv+GfV//v7F9/+7dlf/q2ZL/6tmS/+r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9qT/+TTj/8vMCf/&#13;&#10;DBES/w8SEuoBAgI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DAyIOEhLlDxMU/xgbGf93cFb/g3te/4J6Xf+Cel3/x7mB&#13;&#10;/+jXkf/m1pH/6NeS/+vak//v3Zb/8d+X//Lgl//y4Jf/8d+W/+/dlf/s25T/6tm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7duU//Hfl//y&#13;&#10;4Jf/6diT/8/BhP8vLyf/DBES/w8TE/QDBAQvAQEBC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BAQsDBAQ2BggIYwkLC4sLDg6uDRAQzQ8SEusQFBT/EBQU/xEVFf8cHxz/&#13;&#10;HiAd/x8hHv8gIh7/LS4l/zQ0Kf83Nyz/PDwv/0VENP9TUTz/YFxE/3JtTv+IgFv/oZdp/7uveP/U&#13;&#10;xYf/6NeS//Lgl//x35b/7NuU/+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q2ZP/7NuU//Hg&#13;&#10;l//s25T/zb+D/52TZ/9pZEn/PT0w/x8iHf8RFBT/EBQU/xAUFP8PEhLoDhER2w0QEMcKDQ2gBwgI&#13;&#10;aQMEBC8AAAE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QEQCAoKgg4REdgQFBT+EBQV/w8TFP8NERL/Cg8R/wgND/8I&#13;&#10;DA//CA0Q/wkOEP8JDQ//CQ4Q/wkOEP8KDhD/CA0P/wgMD/8IDA//BwwP/wcMDv8GCw7/BgsO/wYL&#13;&#10;Dv8GCw7/CQ4Q/xAUFf8gIh7/PDwv/2pmSf+jmWr/0sOF/+3blP/y4Jf/7dyU/+rZ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rZk//s25T/7dyU&#13;&#10;/+nYkv/i0o//1MWH/5eNY/9JSDb/Gh0a/wgND/8DCAz/AgcM/wUKDv8IDQ//BwwP/wYLDv8GCw//&#13;&#10;BwwP/wkOEP8NEhP/EBQU/xAUFPoNEBHRCQwMkwYHB18DBAQyAQEBE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EBDoNEBDPERUV/w0SE/8HDA//DBAS/xod&#13;&#10;G/8uLyb/R0U1/2BcQ/9eWkL/U1A7/0hGNv9APzH/OTot/zY2Kv8zNCn/MTIo/y8wJ/8tLiX/KSsk&#13;&#10;/yUnIv8hIx//HB8b/xQYF/8OEhP/CQ0Q/wYLDv8GCw7/BwwO/wYLDv8KDhH/HiEd/0tKN/+Lg13/&#13;&#10;yLp//+rZk//y4Jf/8N6W/+3clP/s2pP/69qT/+rZk//q2Z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tmS/+zbk//t3JT/&#13;&#10;6tmT/+DPjf/NvoT/uax6/5mPaf9aVkP/IiQg/wgNEP8ECg3/BQoO/xIWFv8zMyn/YV1E/4yEXf+T&#13;&#10;imL/iYFb/4R9V/+FfVj/eHJR/1BOO/8rLCT/EhUV/wcMD/8IDRD/DBAS/w4TE/8PExP8DhIS4wwO&#13;&#10;DrYHCQlzAwQEMAAAAA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DBwkJdRAUFPQQFBT/CA0P&#13;&#10;/yUnIf9vak3/rKFv/87Ag//h0Y7/7NqU//Hfl//x35f/792W/+valP/p2JP/59eR/+bWkP/k1JD/&#13;&#10;49KP/+HRjv/fz43/3c2L/9nKiv/Wx4j/0cKE/8O2ff+1qXT/nZNn/354Vf9YVT//Li8m/w4SE/8H&#13;&#10;Cw//CQ4Q/wgND/8HDA//FxoY/0NCMv98dlX/qp9w/8m6gv/XyIr/3c2N/+LRj//m1ZH/6tmS/+zb&#13;&#10;k//t3JT/7dyU/+3blP/s25P/69qT/+rZk//q2Z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q2ZL/69qT/+3clP/r&#13;&#10;2pP/49KP/9HChv+6rXr/o5du/5SKaP+HfmD/XllG/yMlIf8LDxH/BwwP/wsPEf80NSr/fXdV/76y&#13;&#10;ev/k04//8d+X//Lgl//y4Jf/8uCX//PhmP/z4Zj/8uGX/+7dlf/ezoz/vrF6/46GXv9dWUL/Ojkt&#13;&#10;/yAiHv8QFBT/CA0Q/wgNEP8NERP/DxMT+g0QEM0JCwuIBAUFPgEBAQ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rZkv/q2ZP/69mT/+vak//r2ZP/6tmT/+nYkv/p&#13;&#10;2JL/6diS/+nYkv/p2JL/6diS/+nYkv/p2JL/6diS/+nYkv/p2JL/6diS/+nYkv/p2JL/6diS/+nY&#13;&#10;kv/p2JL/6diS/+nYkv/p2JL/6diS/+nYkv/p2JL/6diS/+nYkv/q2ZL/69qT/+7dlf/x4Jf/8+GY&#13;&#10;//Dfl//l1I/6zr+B4auea7p+dE+ITUgwVCIgFiUFBQM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rZkv/r2pP/7duU/+/elv/y4Jj/8+GY//Hfl//p2JL/&#13;&#10;2sqI7cGzedOglWSveXBMhE9KMlYpJhotDQwID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QABCwoHDBsZER0uKh0yQz4qSltVOWR0bEl/joRZm6SYZ7S5q3TKyrx/3dnJiO3j04756tmT//De&#13;&#10;lv/y4Jj/8+GY//LhmP/y4Jf/8N6W/+7dlf/t3JT/7NqU/+vZk//q2ZP/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rZkv/q2ZP/7NqU/+3clf/v3pb/8eCX//PhmP/z4Zj/8N+W/+rZkv/ezovzzL2A37WocsWX&#13;&#10;jF+ldWxJgFNNNVs0MCA4GBYPGgUEAw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BCgkG&#13;&#10;CxcVDxklIhcpNzMjPUpFLlFgWDxpc2tIfoh+VZWbkGGqrqFtvr6wd9DLvH/d18eH6+DQjfbn1pH9&#13;&#10;7duU//Delv/y4Jj/8+GY//PhmP/y4Zj/8uCX//Dfl//v3pb/7t2V/+3clf/s25T/69qT/+vZk//q&#13;&#10;2ZP/6t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q2ZL/6tmT/+vZk//r2pP/7NuU/+3clf/v3ZX/8N6W//Hgl//y&#13;&#10;4Zj/8+GY//PhmP/x4Jf/792V/+nYkv7h0Y321saG6sa4fNm0p3HEnZJirIR6Uo9oYEFxTUcwVDUx&#13;&#10;ITkdGxIgCwsHD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">
                  <v:imagedata r:id="rId29" o:title="" cropright="33364f"/>
                </v:shape>
                <v:shape id="Picture 63" o:spid="_x0000_s1028" type="#_x0000_t75" style="position:absolute;left:3048;top:1270;width:1860;height:1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">
                  <v:imagedata r:id="rId30" o:title=""/>
                </v:shape>
                <v:shape id="Picture 64" o:spid="_x0000_s1029" type="#_x0000_t75" style="position:absolute;left:2235;top:4089;width:1860;height:1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">
                  <v:imagedata r:id="rId31" o:title=""/>
                </v:shape>
              </v:group>
            </w:pict>
          </mc:Fallback>
        </mc:AlternateContent>
      </w:r>
      <w:r w:rsidR="00C17FC5">
        <w:rPr>
          <w:noProof/>
        </w:rPr>
        <mc:AlternateContent>
          <mc:Choice Requires="wpg">
            <w:drawing>
              <wp:anchor distT="0" distB="0" distL="114300" distR="114300" simplePos="0" relativeHeight="251780096" behindDoc="0" locked="0" layoutInCell="1" allowOverlap="1" wp14:anchorId="1B92ABC8" wp14:editId="1E2372AE">
                <wp:simplePos x="0" y="0"/>
                <wp:positionH relativeFrom="column">
                  <wp:posOffset>2435225</wp:posOffset>
                </wp:positionH>
                <wp:positionV relativeFrom="paragraph">
                  <wp:posOffset>2816225</wp:posOffset>
                </wp:positionV>
                <wp:extent cx="589280" cy="796290"/>
                <wp:effectExtent l="0" t="0" r="0" b="3810"/>
                <wp:wrapNone/>
                <wp:docPr id="73" name="Group 73"/>
                <wp:cNvGraphicFramePr/>
                <a:graphic xmlns:a="http://schemas.openxmlformats.org/drawingml/2006/main">
                  <a:graphicData uri="http://schemas.microsoft.com/office/word/2010/wordprocessingGroup">
                    <wpg:wgp>
                      <wpg:cNvGrpSpPr/>
                      <wpg:grpSpPr>
                        <a:xfrm flipH="1">
                          <a:off x="0" y="0"/>
                          <a:ext cx="589280" cy="796290"/>
                          <a:chOff x="0" y="0"/>
                          <a:chExt cx="502920" cy="680720"/>
                        </a:xfrm>
                      </wpg:grpSpPr>
                      <pic:pic xmlns:pic="http://schemas.openxmlformats.org/drawingml/2006/picture">
                        <pic:nvPicPr>
                          <pic:cNvPr id="74" name="Picture 74"/>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4800" y="127000"/>
                            <a:ext cx="186055" cy="170180"/>
                          </a:xfrm>
                          <a:prstGeom prst="rect">
                            <a:avLst/>
                          </a:prstGeom>
                        </pic:spPr>
                      </pic:pic>
                      <pic:pic xmlns:pic="http://schemas.openxmlformats.org/drawingml/2006/picture">
                        <pic:nvPicPr>
                          <pic:cNvPr id="76" name="Picture 7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3520" y="408940"/>
                            <a:ext cx="186055" cy="16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0B6896" id="Group 73" o:spid="_x0000_s1026" style="position:absolute;margin-left:191.75pt;margin-top:221.75pt;width:46.4pt;height:62.7pt;flip:x;z-index:251780096;mso-width-relative:margin;mso-height-relative:margin" coordsize="5029,680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FAQEBEwIDAyYEBQU+BgcHWgkMDJcNEBDJDhER1Q8SEuEPEhLsDxMS&#13;&#10;7Q4REdsLDQ2qBggIZAMEBDYAAQEIAAAAAAAAAAAAAAAAAAAAAAAAAAAAAAAAAAAAAAAAAAAAAAAA&#13;&#10;AAAAAAAAAAAAAAAAAAAAAAAAAAAAAAAGAwQEMwYHB10KDAydDhAQ1g8TE/IQFBT9DxMT9A4SEt4M&#13;&#10;Dw+7CQsLigYICGAFBgZJAwQEMQICAhgAAAA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IBEw8SEugMEBH/PDsw/42EZP+If2D/kIdl/+DQjv/q2ZP/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8uCX/312VP8HDA//&#13;&#10;EBQU+gMDAy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wQENxAUFP0LEBH/VFFA/46FZP+HfmD/npN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8N+W/6mebv8LDxH/EBQU/wUGBk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gHYBAUFf8PExP/a2ZP/42DY/+FfF//r6N1&#13;&#10;/+3blP/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7duU/8y+gv8ZHRr/DxQU/wgJCXk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QsLihAUFP8XGxn/&#13;&#10;e3RZ/4uCYv+FfF//wrR+/+3clP/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tmS/+TTj/8zNCn/DBES/woNDa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w4Orw8TFP8dHxz/gnld/4qBYf+JgGH/1MWH/+zak//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3clf9M&#13;&#10;Sjj/Cg4Q/w0PD8cAAAA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DRAQzQ4TE/8hIx//hXxe/4mAYf+PhmT/38+N/+rZ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Hfl/9dWUH/CA0P/w8SEuYBAQER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ERDxIS5Q4SE/8lJyL/h35g/4h/Yf+Uimf/&#13;&#10;5NOP/+rZ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Hgl/9lYUf/BwwP/xAUFPsDBAQv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CAwMjDxMT9QwREv8x&#13;&#10;MSn/i4Ji/4d+YP+bkGr/6Ne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Lgl/97dFP/BwwP/xAVFf8F&#13;&#10;BwdT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BQU5EBQU/wsPEf9GRDf/joVk/4Z9YP+il27/6tmT/+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Lg&#13;&#10;l/+QiGD/BwwP/xEVFf8HCQhs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FBgZPEBUV/wsQEf9aVkT/joRk/4V9X/+qnnL/7NuU/+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Hflv+jmGr/Cg4Q/xEVFf8ICgq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wkJcREVFf8LEBH/T0w9/5KIZ/+JgGH/saV2//Dflv/s2pT/69qT/+vak//r2ZP/6t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q2JL/69mT/+zblP/u3JX/7t2V/+7dlf/w3pb/+OWb/6mebv8NEhP/EBQV/woN&#13;&#10;D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gwMnRAUFP8RFhX/c2xT/4yDY/+FfF//vK97/+3clP/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9qT&#13;&#10;/9rLiv8kJiH/DhIT/w4REdwBAQEK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A8PvQ8TFP8dIB3/gnpd/4qBYv+GfWD/&#13;&#10;ybuC/+3blP/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tmT/+bVkf84OCz/CxAR/xATE/gDAwM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JDhER2w0SEv8p&#13;&#10;KyX/iYBh/4mAYf+JgGH/1caI/+vak//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zblP9GRTT/Cg4Q/xAVFf8FBgZK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wMjDxMT9QwQEf81NSz/jYNj/4h/Yf+PhmT/4M+N/+rZk//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Delv9aV0D/CA0P&#13;&#10;/xEVFf8HCAh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FBQVGEBQU/wsQEf9APzP/joRk/4d+YP+Yjmn/5taR/+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Lgl/99d1X/BwwP/xEVFf8ICgq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CAhpERUV/wsPEf9LSTr/joVk/4Z+YP+g&#13;&#10;lW3/6tm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Hflv+hl2n/Cg4R/xAVFf8KDAy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JCwuLERUV/wsQ&#13;&#10;Ef9UUUD/joRk/4Z9X/+lmnD/69qT/+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7dlf++sXr/EhYV/xAUFP8LDg6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Q2nERUV/wwQEf9fW0f/joRk/4V9X/+rn3P/7NuU/+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zak//UxYf/&#13;&#10;HyId/w4TE/8MDw/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MDw++EBQU/w4TE/9rZU7/jYNj/4V8X/+xpXb/7dyU/+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rZk//i0o7/MTIo/wwREv8OERHWAAAAB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QNEBDREBQU/xUZGP95clf/i4Ji/4V8&#13;&#10;X/+4q3n/7dyU/+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r2pP/REMz/woPEf8OEhLoAQEBF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BAQwOERHfDhIT&#13;&#10;/yEjH/+FfF7/ioFh/4V8X/+/sX3/7dyU/+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v3pb/WFU//wgND/8QFBT6&#13;&#10;AwMDL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CAhYPExPrDRES/zAwKf+LgmL/iYBh/4V9X//Ft4D/7duU/+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y&#13;&#10;4Jf/amVK/wcMD/8QFBT/BAUFR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DAyMPExP0CxAR/z49Mv+NhGT/iYBh/4d+YP/LvIP/7NuU/+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y4Jf/d3FR/wcMD/8QFBT/BAUFR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MEBDAQFBT8Cw8R/0tIOv+OhWT/iYBh&#13;&#10;/4h/YP/Rwob/7NuT/+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y4Jf/h4Ba/wcMD/8QFBT/BAUFR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FBT0QFBT/&#13;&#10;CxAR/1FOPv+OhWT/iYBh/4qBYv/Wx4j/69qT/+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y4Jf/j4df/wcMD/8Q&#13;&#10;FRX/BQYGS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kMDJQRFRX/Cw8R/0hGOP+OhWT/iYBh&#13;&#10;/4V8X/+9sHz/7dyU/+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u3ZX/&#13;&#10;wbR8/xMXFv8QFBT/DA8Pu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oNDaERFRX/&#13;&#10;CxAR/1hVQ/+OhGT/iYBh/4Z9X//HuYH/7duU/+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t25T/y72B/xgbGf8PExT/DA8Px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sNDasQFRX/DRIT/2dhTP+Ng2P/iYBh/4h/YP/QwYb/7NuT/+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s25T/0MGE/xwfHP8PExP/DRAQywAAAA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sODrIQFBT/ERUV/3FrUv+Mg2P/iYBh/4yCYv/ay4v/69qT&#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s2pP/1caI/yEkH/8OEhP/&#13;&#10;DRAQ0AAAAAM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sODrQQFBT/FBgX/3dwVv+LgmL/&#13;&#10;iH9g/5OKZv/j04//6tm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r&#13;&#10;2pP/2suK/yYoIf8OEhP/DRER0wAAAA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sODrIQ&#13;&#10;FBT/FhkY/3x1Wf+Mg2P/hn1g/6GWbv/q2ZP/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s25P/4tGO/yosI/8NERL/DRER0gAAAA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CHw4SEt0QFBT/ExcW/2dhTP+GfV//iH9h/8Gzfv/04pj/7NuU/+rZ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9mT/+7clf/x35f/8uCX//Delv/o15L/w7V8/yMlH/8OEhL/DxMT7gMEBDY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EPDRAQyREVFf8PExP/DRIS/xIWFf8gIx//NDQs/3JsT/+roG//&#13;&#10;zsCD/+XVkP/v3Zb/8uCX//Lgl//w3pb/7dyU/+vak//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tiS/+rZk//s2pT/&#13;&#10;7dyU/+/elv/x35f/8uCX//Hgl//s25T/38+N/8W3fv+elGj/eXNS/1lWQP85OS3/GBsZ/woPEf8N&#13;&#10;ERL/ERUV/w0REdQBAQEO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CAhfERUV/w8TE/8ZHBr/IiQg/xIWFv8G&#13;&#10;Cw7/AwgM/wIHDP8IDRD/Gh0a/zY2K/9TUTz/c21O/5OKYf+xpXL/y7yB/97OjP/r2pP/8d+X//Lh&#13;&#10;l//y4Jf/8uCX//Lgl//x35f/8d+W//Delv/v3ZX/7dyU/+vak//q2ZP/6tmT/+rZk//q2Z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rZk//r2pP/7NqT/+3clP/u3ZX/8N6W//Dflv/w35b/8d+X//Lgl//w&#13;&#10;3pb/6tmT/+HRjv/Vxof/xrh+/7Glcv+dk2f/gnpX/2ZiR/9JRzb/LC0l/xQYF/8GCw//AQcL/wAF&#13;&#10;Cv8BBwz/EhUV/zQ1Kv8mKCH/DRIS/xEVFf8GCAhi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YHB1wRFRX/Cw8R/09MPP+OhWT/iYBh/4d+YP/MvoT/7NuU/+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w3pb/qZ5u/wsQEv8QFBX/Cw0Np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JCW0RFRX/CxAR/1NQP/+OhWT/iYBh&#13;&#10;/4mAYf/UxYj/69qT/+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u3ZX/uq53/xAUFP8QFBT/DA8Pu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gKCnsRFRX/&#13;&#10;CxAR/1hVQ/+OhGT/iH9h/42DY//by4v/69qT/+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u3JX/wrV8/xMXF/8PFBT/DA8Px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kLC4gRFRX/DBES/2NeSf+NhGT/iH9g/5KIZv/i0o//6tm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t3JT/yryB&#13;&#10;/xgcGv8PExT/DRAQzwAAAA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kMDJUQFBX/EBQU/25oUf+Mg2P/h35g/5qQav/n1pH/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s2pT/1caH/yAiHf8OEhP/DhER2AABAQ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oNDaMQFBT/FBgX/3hxVv+LgmL/&#13;&#10;hn1f/6SZb//r2pP/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r2pP/3MyL/ygpI/8NEhL/DhIS4QEBAQ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sODrIP&#13;&#10;FBT/GBwa/311Wv+LgWL/hXxf/7Gkdf/t3JT/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q2ZP/5NOQ/zU1Kv8MEBL/DxIS&#13;&#10;6AECAh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wPD8QPExP/HyEe/4N7Xf+KgWL/hXxf/8Cyff/045j/8uCX//Dflv/w3pb/8d+X&#13;&#10;//Lgl//v3ZX/6tmT/+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rZk//u3JX/8d+X//Phl//x4Jf/8d+X//Lhl//x35f/7NuU/+nYkv/p2JL/&#13;&#10;7duU/0lINv8JDhD/DxMT7wICAh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w4REdcOEhP/JSci/4d+YP+LgWL/jIJj/76xfP+roG//&#13;&#10;d3FR/1xYQf9WUz7/YV1E/4N8WP+2qnb/5dSQ//Hgl//q2ZP/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tmS/+nYkv/p2JL/6diS/+nYkv/p2JL/6diS/+nYkv/p2JL/6diS/+nYkv/p2JL/6diS&#13;&#10;/+nYkv/p2JL/6diS/+nYkv/p2JL/6diS/+nYkv/p2JL/6diS/+nYkv/p2JL/6diS/+nYkv/p2JL/&#13;&#10;6diS/+nYkv/p2JL/6diS/+nYkv/r2pP/8eCX/+fWkf/Dtn3/mpFl/3x1VP9qZUn/aGRI/3p0U/+f&#13;&#10;lWj/1MWH//Hfl//s25T/8d+X/2ZhR/8HDA//EBQU+AIDAy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wODrUQ&#13;&#10;FRX/DBAR/1tYRf+OhGT/iYBh/4Z9X/+jl27/69qT/+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u3JX/wbR7/xIWFf8QFBT/DRAQzwAAAA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wPD8MQFBT/DRES/2FdSf+NhGT/iYBh/4Z9X/+lmW//69qT/+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t3JT/yLp//xYZGP8P&#13;&#10;ExT/DhER2QEBAQ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wPD8MQFBT/DhIT/2ljTf+Ng2P/iYBh/4Z9X/+nnHH/&#13;&#10;7NuT/+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t25T/zb+D/xsdG/8PExP/DhIS5AEBAQ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PD74QFBT/EBQU/25oUP+M&#13;&#10;g2P/iYBh/4V9X/+roHP/7NuU/+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s2pP/1caH/yEjHv8OEhP/DxMT7QICAh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wP&#13;&#10;D7sQFBT/EhYW/3NsVP+MgmP/iYBh/4V8X/+zpnf/7dyU/+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r2pP/3s6L/ykqIv8NERL/DxMT7QICAh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wPD8UQFBT/FRkX/3pzWP+Mg2P/ioFi/4Z9X/+/sX3/7t2V/+rZkv/q2ZL/&#13;&#10;6t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r2pP/5NOP/y8w&#13;&#10;J/8MERL/DxIS6gECAh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CAgMDIg4SEuUPExT/GBsZ/3dwVv+De17/gnpd/4J6Xf/H&#13;&#10;uYH/6NeR/+bWkf/o15L/69qT/+/dlv/x35f/8uCX//Lgl//x35b/792V/+zblP/q2Z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t25T/8d+X&#13;&#10;//Lgl//p2JP/z8GE/y8vJ/8MERL/DxMT9AMEBC8BAQEJ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EBCwMEBDYGCAhjCQsLiwsODq4NEBDNDxIS6xAUFP8QFBT/ERUV/xwf&#13;&#10;HP8eIB3/HyEe/yAiHv8tLiX/NDQp/zc3LP88PC//RUQ0/1NRPP9gXET/cm1O/4iAW/+hl2n/u694&#13;&#10;/9TFh//o15L/8uCX//Hflv/s25T/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rZk//s25T/&#13;&#10;8eCX/+zblP/Nv4P/nZNn/2lkSf89PTD/HyId/xEUFP8QFBT/EBQU/w8SEugOERHbDRAQxwoNDaAH&#13;&#10;CAhpAwQELwAAAQ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BARAICgqCDhER2BAUFP4QFBX/DxMU/w0REv8KDxH/CA0P&#13;&#10;/wgMD/8IDRD/CQ4Q/wkND/8JDhD/CQ4Q/woOEP8IDQ//CAwP/wgMD/8HDA//BwwO/wYLDv8GCw7/&#13;&#10;BgsO/wYLDv8JDhD/EBQV/yAiHv88PC//amZJ/6OZav/Sw4X/7duU//Lgl//t3JT/6tm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tmT/+zblP/t&#13;&#10;3JT/6diS/+LSj//UxYf/l41j/0lINv8aHRr/CA0P/wMIDP8CBwz/BQoO/wgND/8HDA//BgsO/wYL&#13;&#10;D/8HDA//CQ4Q/w0SE/8QFBT/EBQU+g0QEdEJDAyTBgcHXwMEBDIBAQE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QEOg0QEM8RFRX/DRIT/wcMD/8MEBL/&#13;&#10;Gh0b/y4vJv9HRTX/YFxD/15aQv9TUDv/SEY2/0A/Mf85Oi3/NjYq/zM0Kf8xMij/LzAn/y0uJf8p&#13;&#10;KyT/JSci/yEjH/8cHxv/FBgX/w4SE/8JDRD/BgsO/wYLDv8HDA7/BgsO/woOEf8eIR3/S0o3/4uD&#13;&#10;Xf/Iun//6tmT//Lgl//w3pb/7dyU/+zak//r2pP/6tmT/+rZ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q2ZL/7NuT/+3c&#13;&#10;lP/q2ZP/4M+N/82+hP+5rHr/mY9p/1pWQ/8iJCD/CA0Q/wQKDf8FCg7/EhYW/zMzKf9hXUT/jIRd&#13;&#10;/5OKYv+JgVv/hH1X/4V9WP94clH/UE47/yssJP8SFRX/BwwP/wgNEP8MEBL/DhMT/w8TE/wOEhLj&#13;&#10;DA4OtgcJCXMDBAQwAAAAB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MHCQl1EBQU9BAUFP8I&#13;&#10;DQ//JSch/29qTf+soW//zsCD/+HRjv/s2pT/8d+X//Hfl//v3Zb/69qU/+nYk//n15H/5taQ/+TU&#13;&#10;kP/j0o//4dGO/9/Pjf/dzYv/2cqK/9bHiP/RwoT/w7Z9/7WpdP+dk2f/fnhV/1hVP/8uLyb/DhIT&#13;&#10;/wcLD/8JDhD/CA0P/wcMD/8XGhj/Q0Iy/3x2Vf+qn3D/ybqC/9fIiv/dzY3/4tGP/+bVkf/q2ZL/&#13;&#10;7NuT/+3clP/t3JT/7duU/+zbk//r2pP/6tmT/+rZ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rZkv/r2pP/7dyU&#13;&#10;/+vak//j0o//0cKG/7qtev+jl27/lIpo/4d+YP9eWUb/IyUh/wsPEf8HDA//Cw8R/zQ1Kv99d1X/&#13;&#10;vrJ6/+TTj//x35f/8uCX//Lgl//y4Jf/8+GY//PhmP/y4Zf/7t2V/97OjP++sXr/joZe/11ZQv86&#13;&#10;OS3/ICIe/xAUFP8IDRD/CA0Q/w0RE/8PExP6DRAQzQkLC4gEBQU+AQEBD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tmS/+rZk//r2ZP/69qT/+vZk//q2ZP/6diS&#13;&#10;/+nYkv/p2JL/6diS/+nYkv/p2JL/6diS/+nYkv/p2JL/6diS/+nYkv/p2JL/6diS/+nYkv/p2JL/&#13;&#10;6diS/+nYkv/p2JL/6diS/+nYkv/p2JL/6diS/+nYkv/p2JL/6diS/+rZkv/r2pP/7t2V//Hgl//z&#13;&#10;4Zj/8N+X/+XUj/rOv4Hhq55run50T4hNSDBUIiAWJQUFAwY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tmS/+vak//t25T/796W//LgmP/z4Zj/8d+X/+nY&#13;&#10;kv/ayojtwbN506CVZK95cEyET0oyVikmGi0NDAg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BAAELCgcMGxkRHS4qHTJDPipKW1U5ZHRsSX+OhFmbpJhntLmrdMrKvH/d2cmI7ePTjvnq2ZP/&#13;&#10;8N6W//LgmP/z4Zj/8uGY//Lgl//w3pb/7t2V/+3clP/s2pT/69mT/+rZk//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tmS/+rZk//s2pT/7dyV/+/elv/x4Jf/8+GY//PhmP/w35b/6tmS/97Oi/PMvYDftahy&#13;&#10;xZeMX6V1bEmAU001WzQwIDgYFg8aBQQDB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QEK&#13;&#10;CQYLFxUPGSUiFyk3MyM9SkUuUWBYPGlza0h+iH5VlZuQYaquoW2+vrB30Mu8f93Xx4fr4NCN9ufW&#13;&#10;kf3t25T/8N6W//LgmP/z4Zj/8+GY//LhmP/y4Jf/8N+X/+/elv/u3ZX/7dyV/+zblP/r2pP/69mT&#13;&#10;/+rZk//q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rZkv/q2ZP/69mT/+vak//s25T/7dyV/+/dlf/w3pb/8eCX&#13;&#10;//LhmP/z4Zj/8+GY//Hgl//v3ZX/6diS/uHRjfbWxobqxrh82bSnccSdkmKshHpSj2hgQXFNRzBU&#13;&#10;NTEhOR0bEiALCwc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">
                <v:shape id="Picture 74" o:spid="_x0000_s1027" type="#_x0000_t75" style="position:absolute;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">
                  <v:imagedata r:id="rId29" o:title="" cropright="33364f"/>
                </v:shape>
                <v:shape id="Picture 75" o:spid="_x0000_s1028" type="#_x0000_t75" style="position:absolute;left:3048;top:1270;width:1860;height:17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">
                  <v:imagedata r:id="rId30" o:title=""/>
                </v:shape>
                <v:shape id="Picture 76" o:spid="_x0000_s1029" type="#_x0000_t75" style="position:absolute;left:2235;top:4089;width:1860;height:1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">
                  <v:imagedata r:id="rId31" o:title=""/>
                </v:shape>
              </v:group>
            </w:pict>
          </mc:Fallback>
        </mc:AlternateContent>
      </w:r>
      <w:r w:rsidR="00C17FC5">
        <w:rPr>
          <w:noProof/>
        </w:rPr>
        <mc:AlternateContent>
          <mc:Choice Requires="wpg">
            <w:drawing>
              <wp:anchor distT="0" distB="0" distL="114300" distR="114300" simplePos="0" relativeHeight="251779072" behindDoc="0" locked="0" layoutInCell="1" allowOverlap="1" wp14:anchorId="2DB2C3AF" wp14:editId="50F33F26">
                <wp:simplePos x="0" y="0"/>
                <wp:positionH relativeFrom="column">
                  <wp:posOffset>1653540</wp:posOffset>
                </wp:positionH>
                <wp:positionV relativeFrom="paragraph">
                  <wp:posOffset>2794000</wp:posOffset>
                </wp:positionV>
                <wp:extent cx="589280" cy="818515"/>
                <wp:effectExtent l="0" t="0" r="0" b="0"/>
                <wp:wrapNone/>
                <wp:docPr id="69" name="Group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89280" cy="818515"/>
                          <a:chOff x="0" y="0"/>
                          <a:chExt cx="502920" cy="680720"/>
                        </a:xfrm>
                      </wpg:grpSpPr>
                      <pic:pic xmlns:pic="http://schemas.openxmlformats.org/drawingml/2006/picture">
                        <pic:nvPicPr>
                          <pic:cNvPr id="70" name="Picture 70"/>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02260" y="109220"/>
                            <a:ext cx="186055" cy="170180"/>
                          </a:xfrm>
                          <a:prstGeom prst="rect">
                            <a:avLst/>
                          </a:prstGeom>
                        </pic:spPr>
                      </pic:pic>
                      <pic:pic xmlns:pic="http://schemas.openxmlformats.org/drawingml/2006/picture">
                        <pic:nvPicPr>
                          <pic:cNvPr id="72" name="Picture 7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13360" y="370840"/>
                            <a:ext cx="186055" cy="170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90D81B" id="Group 69" o:spid="_x0000_s1026" style="position:absolute;margin-left:130.2pt;margin-top:220pt;width:46.4pt;height:64.45pt;flip:x;z-index:251779072;mso-width-relative:margin;mso-height-relative:margin" coordsize="5029,680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&#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QEB&#13;&#10;ARMCAwMmBAUFPgYHB1oJDAyXDRAQyQ4REdUPEhLhDxIS7A8TEu0OERHbCw0NqgYICGQDBAQ2AAEB&#13;&#10;CAAAAAAAAAAAAAAAAAAAAAAAAAAAAAAAAAAAAAAAAAAAAAAAAAAAAAAAAAAAAAAAAAAAAAAAAAAA&#13;&#10;AAAABgMEBDMGBwddCgwMnQ4QENYPExPyEBQU/Q8TE/QOEhLeDA8PuwkLC4oGCAhgBQYGSQMEBDEC&#13;&#10;AgIY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AQEJBggI&#13;&#10;ZAoMDJ0MDg65DRAQ0g8SEucPExP2EBQU/xAVFf8QFBT/EBQU/w8UFP8PFBT/EBQU/xAUFP8QFBT/&#13;&#10;EBQU/xEVFf8QFBT9DRER0AUGBk8AAAAAAAAAAAAAAAAAAAAAAAAAAAAAAAAAAAAAAAAAAAAAAAAA&#13;&#10;AAAAAAAAAAAAAAADAwMuDRAQyhAUFPwRFRX/EBUV/xAUFP8QFBT/DxMU/w8TE/8PExP/DxQU/xAU&#13;&#10;FP8QFRX/EBQU/xAUFPwPEhLrDRAQ0QwOD7oKDQ2hBwkJawEBAR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CAhQMDw+7ERUV/xAUFP8NERL/CQ4Q/wgND/8HDA//BwwP/woOEP8MERL/EBQU/xEVFf8Q&#13;&#10;FBT/DhIT/wwQEv8JDhD/BwwP/wYLDv8LDxH/ERUV/xAUFPcDBAQ1AAAAAAAAAAAAAAAAAAAAAAAA&#13;&#10;AAAAAAAAAAAAAAAAAAAAAAAAAAAAAAEBAQoNEBDMERUV/w0REv8HDA//BwwP/wgND/8KDxH/EBQU&#13;&#10;/xUZF/8WGhj/FBgX/w8TFP8KDxH/BwwP/wcMD/8JDhD/DBAS/w0SE/8QFBT/ERUV/w0REdEDAwM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CARMPEhLoDBAR/zw7MP+NhGT/&#13;&#10;iH9g/5CHZf/g0I7/6tmT/+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Lgl/99dlT/BwwP/xAUFPoDAwM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MEBDcQ&#13;&#10;FBT9CxAR/1RRQP+OhWT/h35g/56TbP/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Dflv+pnm7/Cw8R/xAUFP8F&#13;&#10;BgZ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YIB2AQFBX/DxMT/2tmT/+Ng2P/hXxf/6+jdf/t25T/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3b&#13;&#10;lP/MvoL/GR0a/w8UFP8ICQl5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LC4oQFBT/FxsZ/3t0Wf+LgmL/hXxf/8K0fv/t3JT/&#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rZkv/k04//MzQp/wwREv8KDQ2j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sODq8PExT/HR8c/4J5Xf+K&#13;&#10;gWH/iYBh/9TFh//s2pP/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t3JX/TEo4/woOEP8NDw/H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w0Q&#13;&#10;EM0OExP/ISMf/4V8Xv+JgGH/j4Zk/9/Pjf/q2ZP/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x35f/XVlB/wgN&#13;&#10;D/8PEhLmAQEB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EBEQ8SEuUOEhP/JSci/4d+YP+If2H/lIpn/+TTj//q2Z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x4Jf/ZWFH/wcMD/8QFBT7AwQEL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MDIw8TE/UMERL/MTEp/4uCYv+HfmD/m5Bq/+jX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y4Jf/e3RT/wcMD/8QFRX/BQcHU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UFORAUFP8LDxH/RkQ3/46F&#13;&#10;ZP+GfWD/opdu/+rZk//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y4Jf/kIhg/wcMD/8RFRX/BwkIb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QYG&#13;&#10;TxAVFf8LEBH/WlZE/46EZP+FfV//qp5y/+zblP/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x35b/o5hq&#13;&#10;/woOEP8RFRX/CAoKg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JCXERFRX/CxAR/09MPf+S&#13;&#10;iGf/iYBh/7Gldv/w35b/7NqU/+vak//r2pP/69mT/+r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tiS/+vZk//s&#13;&#10;25T/7tyV/+7dlf/u3ZX/8N6W//jlm/+pnm7/DRIT/xAUFf8KDQ2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oM&#13;&#10;DJ0QFBT/ERYV/3NsU/+Mg2P/hXxf/7yve//t3JT/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vak//ay4r/JCYh/w4SE/8OERHcAQEB&#13;&#10;C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wPD70PExT/HSAd/4J6Xf+KgWL/hn1g/8m7gv/t25T/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rZk//m1ZH/&#13;&#10;ODgs/wsQEf8QExP4AwMDK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EBCQ4REdsNEhL/KSsl/4mAYf+JgGH/iYBh/9XGiP/r&#13;&#10;2pP/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s25T/RkU0/woOEP8QFRX/BQYGS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MDIw8TE/UMEBH/NTUs/42D&#13;&#10;Y/+If2H/j4Zk/+DPjf/q2ZP/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w3pb/WldA/wgND/8RFRX/BwgI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QUF&#13;&#10;RhAUFP8LEBH/QD8z/46EZP+HfmD/mI5p/+bWkf/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y4Jf/fXdV/wcMD/8RFRX/&#13;&#10;CAoKh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wgIaREVFf8LDxH/S0k6/46FZP+GfmD/oJVt/+rZ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x&#13;&#10;35b/oZdp/woOEf8QFRX/CgwMm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QsLixEVFf8LEBH/VFFA/46EZP+GfV//pZpw/+va&#13;&#10;k//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u3ZX/vrF6/xIWFf8QFBT/Cw4Os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0NpxEVFf8MEBH/X1tH&#13;&#10;/46EZP+FfV//q59z/+zblP/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s2pP/1MWH/x8iHf8OExP/DA8Pw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A8PvhAUFP8OExP/a2VO/42DY/+FfF//saV2/+3clP/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q2ZP/4tKO/zEyKP8M&#13;&#10;ERL/DhER1gAAAA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DRAQ0RAUFP8VGRj/eXJX/4uCYv+FfF//uKt5/+3clP/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9qT/0RDM/8KDxH/DhIS6AEBAR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MDhER3w4SE/8hIx//hXxe/4qBYf+FfF//v7F9&#13;&#10;/+3clP/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796W/1hVP/8IDQ//EBQU+gMDAy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gIWDxMT6w0REv8wMCn/&#13;&#10;i4Ji/4mAYf+FfV//xbeA/+3blP/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8uCX/2plSv8HDA//EBQU/wQFBU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wMjDxMT9AsQEf8+PTL/jYRk/4mAYf+HfmD/y7yD/+zblP/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8uCX/3dx&#13;&#10;Uf8HDA//EBQU/wQFBU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BAQwEBQU/AsPEf9LSDr/joVk/4mAYf+If2D/0cKG/+zb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8uCX/4eAWv8HDA//EBQU/wQFBU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BQU9EBQU/wsQEf9RTj7/joVk/4mAYf+KgWL/&#13;&#10;1seI/+vak//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8uCX/4+HX/8HDA//EBUV/wUGBks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JDAyUERUV/wsPEf9IRjj/joVk/4mAYf+FfF//vbB8/+3clP/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7t2V/8G0fP8TFxb/EBQU/wwPD7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KDQ2hERUV/wsQEf9YVUP/joRk/4mAYf+GfV//&#13;&#10;x7mB/+3blP/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7duU/8u9gf8Y&#13;&#10;Gxn/DxMU/wwPD8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LDQ2rEBUV/w0SE/9n&#13;&#10;YUz/jYNj/4mAYf+If2D/0MGG/+zbk//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7NuU/9DBhP8cHxz/DxMT/w0QEMsAAAA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LDg6yEBQU/xEVFf9xa1L/jINj/4mAYf+MgmL/2suL/+vak//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7NqT/9XGiP8hJB//DhIT/w0QENAAAAA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LDg60EBQU/xQYF/93cFb/i4Ji/4h/YP+Timb/49OP/+rZ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9qT/9rLiv8mKCH/DhIT/w0REdMA&#13;&#10;AAA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Dg6yEBQU/xYZGP98dVn/jINj/4Z9YP+h&#13;&#10;lm7/6tmT/+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7NuT/+LR&#13;&#10;jv8qLCP/DRES/w0REdIAAAAB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CAh8OEhLdEBQU/xMX&#13;&#10;Fv9nYUz/hn1f/4h/Yf/Bs37/9OKY/+zblP/q2ZP/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vZk//u3JX/8d+X&#13;&#10;//Lgl//w3pb/6NeS/8O1fP8jJR//DhIS/w8TE+4DBAQ2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QEB&#13;&#10;Dw0QEMkRFRX/DxMT/w0SEv8SFhX/ICMf/zQ0LP9ybE//q6Bv/87Ag//l1ZD/792W//Lgl//y4Jf/&#13;&#10;8N6W/+3clP/r2pP/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rYkv/q2ZP/7NqU/+3clP/v3pb/8d+X//Lgl//x4Jf/&#13;&#10;7NuU/9/Pjf/Ft37/npRo/3lzUv9ZVkD/OTkt/xgbGf8KDxH/DRES/xEVFf8NERHUAQEBD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ggIXxEVFf8PExP/GRwa/yIkIP8SFhb/BgsO/wMIDP8CBwz/CA0Q/xodGv82&#13;&#10;Niv/U1E8/3NtTv+TimH/saVy/8u8gf/ezoz/69qT//Hfl//y4Zf/8uCX//Lgl//y4Jf/8d+X//Hf&#13;&#10;lv/w3pb/792V/+3clP/r2pP/6tmT/+rZk//q2ZP/6tm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q2ZP/&#13;&#10;69qT/+zak//t3JT/7t2V//Delv/w35b/8N+W//Hfl//y4Jf/8N6W/+rZk//h0Y7/1caH/8a4fv+x&#13;&#10;pXL/nZNn/4J6V/9mYkf/SUc2/ywtJf8UGBf/BgsP/wEHC/8ABQr/AQcM/xIVFf80NSr/Jigh/w0S&#13;&#10;Ev8RFRX/BggIY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BwdcERUV/wsPEf9PTDz/joVk/4mAYf+HfmD/zL6E/+zblP/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8N6W/6mebv8LEBL/EBQV&#13;&#10;/wsNDa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CQltERUV/wsQEf9TUD//joVk/4mAYf+JgGH/1MWI/+va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7t2V/7qud/8QFBT/EBQU/wwPD7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ICgp7ERUV/wsQEf9YVUP/joRk/4h/Yf+Ng2P/&#13;&#10;28uL/+vak//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7tyV/8K1fP8TFxf/DxQU/wwPD8Q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JCwuIERUV/wwREv9j&#13;&#10;Xkn/jYRk/4h/YP+SiGb/4tKP/+rZ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7dyU/8q8gf8YHBr/DxMU/w0QEM8AAAA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JDAyVEBQV/xAUFP9uaFH/jINj/4d+YP+akGr/59aR/+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7NqU/9XGh/8gIh3/&#13;&#10;DhIT/w4REdgAAQE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KDQ2jEBQU/xQYF/94cVb/i4Ji/4Z9X/+kmW//69qT/+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9qT/9zMi/8oKSP/DRIS/w4SEuEBAQEN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LDg6yDxQU/xgcGv99dVr/i4Fi/4V8X/+x&#13;&#10;pHX/7dyU/+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tmT/+TTkP81NSr/DBAS/w8SEugBAgIU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MDw/EDxMT/x8h&#13;&#10;Hv+De13/ioFi/4V8X//Asn3/9OOY//Lgl//w35b/8N6W//Hfl//y4Jf/792V/+rZ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q2ZP/7tyV&#13;&#10;//Hfl//z4Zf/8eCX//Hfl//y4Zf/8d+X/+zblP/p2JL/6diS/+3blP9JSDb/CQ4Q/w8TE+8CAgIc&#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OERHXDhIT/yUnIv+HfmD/i4Fi/4yCY/++sXz/q6Bv/3dxUf9cWEH/VlM+/2FdRP+DfFj/&#13;&#10;tqp2/+XUkP/x4Jf/6tmT/+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rZkv/p2JL/6diS/+nY&#13;&#10;kv/p2JL/6diS/+nYkv/p2JL/6diS/+nYkv/p2JL/6diS/+nYkv/p2JL/6diS/+nYkv/p2JL/6diS&#13;&#10;/+nYkv/p2JL/6diS/+nYkv/p2JL/6diS/+nYkv/p2JL/6diS/+nYkv/p2JL/6diS/+nYkv/p2JL/&#13;&#10;69qT//Hgl//n1pH/w7Z9/5qRZf98dVT/amVJ/2hkSP96dFP/n5Vo/9TFh//x35f/7NuU//Hfl/9m&#13;&#10;YUf/BwwP/xAUFPgCAwMm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MDg61EBUV/wwQEf9bWEX/joRk/4mAYf+G&#13;&#10;fV//o5du/+va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7tyV/8G0e/8SFhX/EBQU/w0QEM8AAAAD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MDw/DEBQU/w0R&#13;&#10;Ev9hXUn/jYRk/4mAYf+GfV//pZlv/+vak//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7dyU/8i6f/8WGRj/DxMU/w4REdkBAQEJ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MDw/DEBQU/w4SE/9pY03/jYNj/4mAYf+GfV//p5xx/+zbk//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7duU/82/g/8bHRv/DxMT/w4S&#13;&#10;EuQBAQE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MDw++EBQU/xAUFP9uaFD/jINj/4mAYf+FfV//q6Bz/+zblP/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7NqT&#13;&#10;/9XGh/8hIx7/DhIT/w8TE+0CAgI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MDw+7EBQU/xIWFv9zbFT/jIJj/4mA&#13;&#10;Yf+FfF//s6Z3/+3clP/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9qT/97Oi/8pKiL/DRES/w8TE+0CAgIZ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Dw/FEBQU&#13;&#10;/xUZF/96c1j/jINj/4qBYv+GfV//v7F9/+7dlf/q2ZL/6tmS/+r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9qT/+TTj/8vMCf/DBES/w8SEuoBAgIT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IDAyIOEhLlDxMU/xgbGf93cFb/g3te/4J6Xf+Cel3/x7mB/+jXkf/m1pH/6NeS/+vak//v&#13;&#10;3Zb/8d+X//Lgl//y4Jf/8d+W/+/dlf/s25T/6tm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7duU//Hfl//y4Jf/6diT/8/BhP8vLyf/DBES&#13;&#10;/w8TE/QDBAQvAQEBC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QsD&#13;&#10;BAQ2BggIYwkLC4sLDg6uDRAQzQ8SEusQFBT/EBQU/xEVFf8cHxz/HiAd/x8hHv8gIh7/LS4l/zQ0&#13;&#10;Kf83Nyz/PDwv/0VENP9TUTz/YFxE/3JtTv+IgFv/oZdp/7uveP/UxYf/6NeS//Lgl//x35b/7NuU&#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q2ZP/7NuU//Hgl//s25T/zb+D/52TZ/9pZEn/&#13;&#10;PT0w/x8iHf8RFBT/EBQU/xAUFP8PEhLoDhER2w0QEMcKDQ2gBwgIaQMEBC8AAAE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EQCAoKgg4REdgQFBT+EBQV/w8TFP8NERL/Cg8R/wgND/8IDA//CA0Q/wkOEP8JDQ//CQ4Q&#13;&#10;/wkOEP8KDhD/CA0P/wgMD/8IDA//BwwP/wcMDv8GCw7/BgsO/wYLDv8GCw7/CQ4Q/xAUFf8gIh7/&#13;&#10;PDwv/2pmSf+jmWr/0sOF/+3blP/y4Jf/7dyU/+rZ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rZk//s25T/7dyU/+nYkv/i0o//1MWH/5eNY/9J&#13;&#10;SDb/Gh0a/wgND/8DCAz/AgcM/wUKDv8IDQ//BwwP/wYLDv8GCw//BwwP/wkOEP8NEhP/EBQU/xAU&#13;&#10;FPoNEBHRCQwMkwYHB18DBAQyAQEBE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EBDoNEBDPERUV/w0SE/8HDA//DBAS/xodG/8uLyb/R0U1/2BcQ/9eWkL/&#13;&#10;U1A7/0hGNv9APzH/OTot/zY2Kv8zNCn/MTIo/y8wJ/8tLiX/KSsk/yUnIv8hIx//HB8b/xQYF/8O&#13;&#10;EhP/CQ0Q/wYLDv8GCw7/BwwO/wYLDv8KDhH/HiEd/0tKN/+Lg13/yLp//+rZk//y4Jf/8N6W/+3c&#13;&#10;lP/s2pP/69qT/+rZk//q2Z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tmS/+zbk//t3JT/6tmT/+DPjf/NvoT/uax6/5mP&#13;&#10;af9aVkP/IiQg/wgNEP8ECg3/BQoO/xIWFv8zMyn/YV1E/4yEXf+TimL/iYFb/4R9V/+FfVj/eHJR&#13;&#10;/1BOO/8rLCT/EhUV/wcMD/8IDRD/DBAS/w4TE/8PExP8DhIS4wwODrYHCQlzAwQEMAAAAA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q2ZL/69qT/+3clP/r2pP/49KP/9HChv+6rXr/o5du&#13;&#10;/5SKaP+HfmD/XllG/yMlIf8LDxH/BwwP/wsPEf80NSr/fXdV/76yev/k04//8d+X//Lgl//y4Jf/&#13;&#10;8uCX//PhmP/z4Zj/8uGX/+7dlf/ezoz/vrF6/46GXv9dWUL/Ojkt/yAiHv8QFBT/CA0Q/wgNEP8N&#13;&#10;ERP/DxMT+g0QEM0JCwuIBAUFPgEBAQ0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&#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rZkv/q2ZP/69mT/+vak//r2ZP/6tmT/+nYkv/p2JL/6diS/+nYkv/p2JL/6diS&#13;&#10;/+nYkv/p2JL/6diS/+nYkv/p2JL/6diS/+nYkv/p2JL/6diS/+nYkv/p2JL/6diS/+nYkv/p2JL/&#13;&#10;6diS/+nYkv/p2JL/6diS/+nYkv/q2ZL/69qT/+7dlf/x4Jf/8+GY//Dfl//l1I/6zr+B4auea7p+&#13;&#10;dE+ITUgwVCIgFiUFBQM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rZkv/r2pP/7duU/+/elv/y4Jj/8+GY//Hfl//p2JL/2sqI7cGzedOglWSveXBMhE9K&#13;&#10;MlYpJhotDQwID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ABCwoHDBsZER0uKh0yQz4q&#13;&#10;SltVOWR0bEl/joRZm6SYZ7S5q3TKyrx/3dnJiO3j04756tmT//Delv/y4Jj/8+GY//LhmP/y4Jf/&#13;&#10;8N6W/+7dlf/t3JT/7NqU/+vZk//q2ZP/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rZkv/q2ZP/7NqU/+3c&#13;&#10;lf/v3pb/8eCX//PhmP/z4Zj/8N+W/+rZkv/ezovzzL2A37WocsWXjF+ldWxJgFNNNVs0MCA4GBYP&#13;&#10;GgUEAw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BCgkGCxcVDxklIhcpNzMjPUpFLlFg&#13;&#10;WDxpc2tIfoh+VZWbkGGqrqFtvr6wd9DLvH/d18eH6+DQjfbn1pH97duU//Delv/y4Jj/8+GY//Ph&#13;&#10;mP/y4Zj/8uCX//Dfl//v3pb/7t2V/+3clf/s25T/69qT/+vZk//q2ZP/6t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q2ZL/6tmT/+vZk//r2pP/7NuU/+3clf/v3ZX/8N6W//Hgl//y4Zj/8+GY//PhmP/x4Jf/792V&#13;&#10;/+nYkv7h0Y321saG6sa4fNm0p3HEnZJirIR6Uo9oYEFxTUcwVDUxITkdGxIgCwsHD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">
                <o:lock v:ext="edit" aspectratio="t"/>
                <v:shape id="Picture 70" o:spid="_x0000_s1027" type="#_x0000_t75" style="position:absolute;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">
                  <v:imagedata r:id="rId29" o:title="" cropright="33364f"/>
                </v:shape>
                <v:shape id="Picture 71" o:spid="_x0000_s1028" type="#_x0000_t75" style="position:absolute;left:3022;top:1092;width:1861;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">
                  <v:imagedata r:id="rId34" o:title=""/>
                </v:shape>
                <v:shape id="Picture 72" o:spid="_x0000_s1029" type="#_x0000_t75" style="position:absolute;left:2133;top:3708;width:1861;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">
                  <v:imagedata r:id="rId35" o:title=""/>
                </v:shape>
              </v:group>
            </w:pict>
          </mc:Fallback>
        </mc:AlternateContent>
      </w:r>
      <w:r w:rsidR="00C17FC5">
        <w:rPr>
          <w:noProof/>
        </w:rPr>
        <mc:AlternateContent>
          <mc:Choice Requires="wpg">
            <w:drawing>
              <wp:anchor distT="0" distB="0" distL="114300" distR="114300" simplePos="0" relativeHeight="251777024" behindDoc="0" locked="0" layoutInCell="1" allowOverlap="1" wp14:anchorId="17B24599" wp14:editId="1ECA68A7">
                <wp:simplePos x="0" y="0"/>
                <wp:positionH relativeFrom="column">
                  <wp:posOffset>828675</wp:posOffset>
                </wp:positionH>
                <wp:positionV relativeFrom="paragraph">
                  <wp:posOffset>2593340</wp:posOffset>
                </wp:positionV>
                <wp:extent cx="590550" cy="1019175"/>
                <wp:effectExtent l="0" t="0" r="6350" b="0"/>
                <wp:wrapNone/>
                <wp:docPr id="66" name="Group 66"/>
                <wp:cNvGraphicFramePr/>
                <a:graphic xmlns:a="http://schemas.openxmlformats.org/drawingml/2006/main">
                  <a:graphicData uri="http://schemas.microsoft.com/office/word/2010/wordprocessingGroup">
                    <wpg:wgp>
                      <wpg:cNvGrpSpPr/>
                      <wpg:grpSpPr>
                        <a:xfrm>
                          <a:off x="0" y="0"/>
                          <a:ext cx="590550" cy="1019175"/>
                          <a:chOff x="0" y="0"/>
                          <a:chExt cx="504825" cy="871220"/>
                        </a:xfrm>
                      </wpg:grpSpPr>
                      <pic:pic xmlns:pic="http://schemas.openxmlformats.org/drawingml/2006/picture">
                        <pic:nvPicPr>
                          <pic:cNvPr id="57" name="Picture 57"/>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19050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3520" y="581660"/>
                            <a:ext cx="186055" cy="170180"/>
                          </a:xfrm>
                          <a:prstGeom prst="rect">
                            <a:avLst/>
                          </a:prstGeom>
                        </pic:spPr>
                      </pic:pic>
                      <pic:pic xmlns:pic="http://schemas.openxmlformats.org/drawingml/2006/picture">
                        <pic:nvPicPr>
                          <pic:cNvPr id="62" name="Picture 6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9720" y="322580"/>
                            <a:ext cx="186055" cy="170180"/>
                          </a:xfrm>
                          <a:prstGeom prst="rect">
                            <a:avLst/>
                          </a:prstGeom>
                        </pic:spPr>
                      </pic:pic>
                      <pic:pic xmlns:pic="http://schemas.openxmlformats.org/drawingml/2006/picture">
                        <pic:nvPicPr>
                          <pic:cNvPr id="65" name="Picture 65"/>
                          <pic:cNvPicPr>
                            <a:picLocks noChangeAspect="1"/>
                          </pic:cNvPicPr>
                        </pic:nvPicPr>
                        <pic:blipFill rotWithShape="1">
                          <a:blip r:embed="rId38" cstate="print">
                            <a:extLst>
                              <a:ext uri="{28A0092B-C50C-407E-A947-70E740481C1C}">
                                <a14:useLocalDpi xmlns:a14="http://schemas.microsoft.com/office/drawing/2010/main" val="0"/>
                              </a:ext>
                            </a:extLst>
                          </a:blip>
                          <a:srcRect l="1" r="-1" b="37124"/>
                          <a:stretch/>
                        </pic:blipFill>
                        <pic:spPr bwMode="auto">
                          <a:xfrm>
                            <a:off x="350520" y="0"/>
                            <a:ext cx="154305" cy="238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139950" id="Group 66" o:spid="_x0000_s1026" style="position:absolute;margin-left:65.25pt;margin-top:204.2pt;width:46.5pt;height:80.25pt;z-index:251777024;mso-width-relative:margin;mso-height-relative:margin" coordsize="5048,871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AQEBEwIDAyYEBQU+BgcHWgkMDJcNEBDJDhER1Q8S&#13;&#10;EuEPEhLsDxMS7Q4REdsLDQ2qBggIZAMEBDYAAQEIAAAAAAAAAAAAAAAAAAAAAAAAAAAAAAAAAAAA&#13;&#10;AAAAAAAAAAAAAAAAAAAAAAAAAAAAAAAAAAAAAAAAAAAGAwQEMwYHB10KDAydDhAQ1g8TE/IQFBT9&#13;&#10;DxMT9A4SEt4MDw+7CQsLigYICGAFBgZJAwQEMQICAhg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ICFAwPD7sRFRX/EBQU/w0REv8JDhD/&#13;&#10;CA0P/wcMD/8HDA//Cg4Q/wwREv8QFBT/ERUV/xAUFP8OEhP/DBAS/wkOEP8HDA//BgsO/wsPEf8R&#13;&#10;FRX/EBQU9wMEBDUAAAAAAAAAAAAAAAAAAAAAAAAAAAAAAAAAAAAAAAAAAAAAAAAAAAAAAQEBCg0Q&#13;&#10;EMwRFRX/DRES/wcMD/8HDA//CA0P/woPEf8QFBT/FRkX/xYaGP8UGBf/DxMU/woPEf8HDA//BwwP&#13;&#10;/wkOEP8MEBL/DRIT/xAUFP8RFRX/DRER0QMDAyU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&#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IBEw8SEugMEBH/PDsw/42EZP+If2D/kIdl/+DQjv/q2ZP/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8uCX&#13;&#10;/312VP8HDA//EBQU+gMDAys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wQENxAUFP0LEBH/VFFA/46FZP+HfmD/npN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8N+W/6mebv8LDxH/EBQU/wUGBk8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ggHYBAUFf8PExP/a2ZP/42D&#13;&#10;Y/+FfF//r6N1/+3blP/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7duU/8y+gv8ZHRr/DxQU/wgJCX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QsL&#13;&#10;ihAUFP8XGxn/e3RZ/4uCYv+FfF//wrR+/+3clP/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tmS/+TTj/8zNCn/DBES&#13;&#10;/woNDa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w4Orw8TFP8dHxz/gnld/4qBYf+JgGH/1MWH/+zak//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3clf9MSjj/Cg4Q/w0PD8cAAAA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DRAQzQ4TE/8hIx//hXxe/4mAYf+PhmT/38+N/+rZ&#13;&#10;k//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Hfl/9dWUH/CA0P/w8SEuYBAQER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ERDxIS5Q4SE/8lJyL/h35g&#13;&#10;/4h/Yf+Uimf/5NOP/+rZ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Hgl/9lYUf/BwwP/xAUFPsDBAQv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CAwMj&#13;&#10;DxMT9QwREv8xMSn/i4Ji/4d+YP+bkGr/6Ne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Lgl/97dFP/&#13;&#10;BwwP/xAVFf8FBwd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BQU5EBQU/wsPEf9GRDf/joVk/4Z9YP+il27/6tmT/+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Lgl/+QiGD/BwwP/xEVFf8HCQhs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BgZPEBUV/wsQEf9aVkT/joRk/4V9X/+qnnL/7NuU&#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Hflv+jmGr/Cg4Q/xEVFf8ICgqC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&#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wkJcREVFf8LEBH/T0w9/5KIZ/+JgGH/saV2//Dflv/s2pT/69qT/+vak//r&#13;&#10;2ZP/6t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q2JL/69mT/+zblP/u3JX/7t2V/+7dlf/w3pb/+OWb/6mebv8N&#13;&#10;EhP/EBQV/woND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wMnRAUFP8RFhX/c2xT/4yDY/+FfF//vK97/+3c&#13;&#10;lP/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9qT/9rLiv8kJiH/DhIT/w4REdwBAQE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A8PvQ8TFP8dIB3/gnpd&#13;&#10;/4qBYv+GfWD/ybuC/+3blP/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tmT/+bVkf84OCz/CxAR/xATE/gDAwMo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QEJ&#13;&#10;DhER2w0SEv8pKyX/iYBh/4mAYf+JgGH/1caI/+vak//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zblP9GRTT/Cg4Q/xAVFf8F&#13;&#10;BgZK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AwMjDxMT9QwQEf81NSz/jYNj/4h/Yf+PhmT/4M+N/+rZk//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De&#13;&#10;lv9aV0D/CA0P/xEVFf8HCAh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FBQVGEBQU/wsQEf9APzP/joRk/4d+YP+Yjmn/5taR&#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Lgl/99d1X/BwwP/xEVFf8ICgqE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CAhpERUV/wsPEf9LSTr/&#13;&#10;joVk/4Z+YP+glW3/6tm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Hflv+hl2n/Cg4R/xAVFf8KDAy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J&#13;&#10;CwuLERUV/wsQEf9UUUD/joRk/4Z9X/+lmnD/69qT/+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7dlf++sXr/EhYV/xAU&#13;&#10;FP8LDg6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LDQ2nERUV/wwQEf9fW0f/joRk/4V9X/+rn3P/7NuU/+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zak//UxYf/HyId/w4TE/8MDw/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MDw++EBQU/w4TE/9rZU7/jYNj/4V8X/+xpXb/&#13;&#10;7dyU/+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rZk//i0o7/MTIo/wwREv8OERHWAAAAB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NEBDREBQU/xUZGP95&#13;&#10;clf/i4Ji/4V8X/+4q3n/7dyU/+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r2pP/REMz/woPEf8OEhLoAQEBF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B&#13;&#10;AQwOERHfDhIT/yEjH/+FfF7/ioFh/4V8X/+/sX3/7dyU/+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v3pb/WFU/&#13;&#10;/wgND/8QFBT6AwMDL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CAhYPExPrDRES/zAwKf+LgmL/iYBh/4V9X//Ft4D/7duU/+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y4Jf/amVK/wcMD/8QFBT/BAUFR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IDAyMPExP0CxAR/z49Mv+NhGT/iYBh/4d+YP/L&#13;&#10;vIP/7NuU/+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y4Jf/d3FR/wcMD/8QFBT/BAUFR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MEBDAQFBT8Cw8R/0tI&#13;&#10;Ov+OhWT/iYBh/4h/YP/Rwob/7NuT/+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y4Jf/h4Ba/wcMD/8QFBT/BAUF&#13;&#10;R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QFBT0QFBT/CxAR/1FOPv+OhWT/iYBh/4qBYv/Wx4j/69qT/+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y4Jf/&#13;&#10;j4df/wcMD/8QFRX/BQYGS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&#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kMDJQRFRX/Cw8R/0hG&#13;&#10;OP+OhWT/iYBh/4V8X/+9sHz/7dyU/+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u3ZX/wbR8/xMXFv8QFBT/DA8Pu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oNDaERFRX/CxAR/1hVQ/+OhGT/iYBh/4Z9X//HuYH/7duU/+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t25T/y72B/xgbGf8PExT/DA8Px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sNDasQFRX/DRIT/2dhTP+Ng2P/iYBh/4h/YP/QwYb/7NuT/+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s25T/0MGE/xwfHP8PExP/DRAQyw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sODrIQFBT/ERUV/3FrUv+Mg2P/iYBh/4yC&#13;&#10;Yv/ay4v/69qT/+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s2pP/1caI&#13;&#10;/yEkH/8OEhP/DRAQ0AAAAA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sODrQQFBT/FBgX&#13;&#10;/3dwVv+LgmL/iH9g/5OKZv/j04//6tm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r2pP/2suK/yYoIf8OEhP/DRER0wAAAAU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sODrIQFBT/FhkY/3x1Wf+Mg2P/hn1g/6GWbv/q2ZP/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s25P/4tGO/yosI/8NERL/DRER0gAAAA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ICHw4SEt0QFBT/ExcW/2dhTP+GfV//iH9h/8Gzfv/04pj/7NuU/+rZ&#13;&#10;k//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9mT/+7clf/x35f/8uCX//Delv/o15L/w7V8/yMlH/8OEhL/DxMT&#13;&#10;7gMEBD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PDRAQyREVFf8PExP/DRIS/xIWFf8gIx//NDQs&#13;&#10;/3JsT/+roG//zsCD/+XVkP/v3Zb/8uCX//Lgl//w3pb/7dyU/+vak//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tiS&#13;&#10;/+rZk//s2pT/7dyU/+/elv/x35f/8uCX//Hgl//s25T/38+N/8W3fv+elGj/eXNS/1lWQP85OS3/&#13;&#10;GBsZ/woPEf8NERL/ERUV/w0REdQBAQEO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GCAhfERUV/w8TE/8ZHBr/&#13;&#10;IiQg/xIWFv8GCw7/AwgM/wIHDP8IDRD/Gh0a/zY2K/9TUTz/c21O/5OKYf+xpXL/y7yB/97OjP/r&#13;&#10;2pP/8d+X//Lhl//y4Jf/8uCX//Lgl//x35f/8d+W//Delv/v3ZX/7dyU/+vak//q2ZP/6tmT/+rZ&#13;&#10;k//q2Z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rZk//r2pP/7NqT/+3clP/u3ZX/8N6W//Dflv/w35b/&#13;&#10;8d+X//Lgl//w3pb/6tmT/+HRjv/Vxof/xrh+/7Glcv+dk2f/gnpX/2ZiR/9JRzb/LC0l/xQYF/8G&#13;&#10;Cw//AQcL/wAFCv8BBwz/EhUV/zQ1Kv8mKCH/DRIS/xEVFf8GCAh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YHB1wRFRX/Cw8R/09MPP+OhWT/iYBh/4d+YP/M&#13;&#10;voT/7NuU/+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w3pb/qZ5u/wsQEv8QFBX/Cw0Np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JCW0RFRX/CxAR/1NQ&#13;&#10;P/+OhWT/iYBh/4mAYf/UxYj/69qT/+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u3ZX/uq53/xAUFP8QFBT/DA8Pu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gKCnsRFRX/CxAR/1hVQ/+OhGT/iH9h/42DY//by4v/69qT/+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u3JX/wrV8/xMXF/8P&#13;&#10;FBT/DA8Px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LC4gRFRX/DBES/2NeSf+NhGT/iH9g/5KIZv/i0o//6tm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t3JT/yryB/xgcGv8PExT/DRAQzwAAAA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kMDJUQFBX/EBQU/25oUf+Mg2P/h35g/5qQ&#13;&#10;av/n1pH/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s2pT/1caH/yAiHf8OEhP/DhER2AABAQ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oNDaMQFBT/FBgX&#13;&#10;/3hxVv+LgmL/hn1f/6SZb//r2pP/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r2pP/3MyL/ygpI/8NEhL/DhIS4QEBAQ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sODrIPFBT/GBwa/311Wv+LgWL/hXxf/7Gkdf/t3JT/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q2ZP/5NOQ/zU1&#13;&#10;Kv8MEBL/DxIS6AECAh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wPD8QPExP/HyEe/4N7Xf+KgWL/hXxf/8Cyff/045j/8uCX//Df&#13;&#10;lv/w3pb/8d+X//Lgl//v3ZX/6tmT/+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rZk//u3JX/8d+X//Phl//x4Jf/8d+X//Lhl//x35f/7NuU&#13;&#10;/+nYkv/p2JL/7duU/0lINv8JDhD/DxMT7wICAh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w4REdcOEhP/JSci/4d+YP+LgWL/jIJj&#13;&#10;/76xfP+roG//d3FR/1xYQf9WUz7/YV1E/4N8WP+2qnb/5dSQ//Hgl//q2ZP/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tmS/+nYkv/p2JL/6diS/+nYkv/p2JL/6diS/+nYkv/p2JL/6diS/+nY&#13;&#10;kv/p2JL/6diS/+nYkv/p2JL/6diS/+nYkv/p2JL/6diS/+nYkv/p2JL/6diS/+nYkv/p2JL/6diS&#13;&#10;/+nYkv/p2JL/6diS/+nYkv/p2JL/6diS/+nYkv/r2pP/8eCX/+fWkf/Dtn3/mpFl/3x1VP9qZUn/&#13;&#10;aGRI/3p0U/+flWj/1MWH//Hfl//s25T/8d+X/2ZhR/8HDA//EBQU+AIDAy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wODrUQFRX/DBAR/1tYRf+OhGT/iYBh/4Z9X/+jl27/69qT/+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u3JX/wbR7/xIWFf8QFBT/DRAQ&#13;&#10;zwAAAA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wPD8MQFBT/DRES/2FdSf+NhGT/iYBh/4Z9X/+lmW//69qT/+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t3JT/&#13;&#10;yLp//xYZGP8PExT/DhER2QEBAQ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wPD8MQFBT/DhIT/2ljTf+Ng2P/iYBh&#13;&#10;/4Z9X/+nnHH/7NuT/+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t25T/zb+D/xsdG/8PExP/DhIS5AEBAQ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wPD74QFBT/&#13;&#10;EBQU/25oUP+Mg2P/iYBh/4V9X/+roHP/7NuU/+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s2pP/1caH/yEjHv8OEhP/DxMT7QICAh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PD7sQFBT/EhYW/3NsVP+MgmP/iYBh/4V8X/+zpnf/7dyU/+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r2pP/3s6L/ykqIv8NERL/&#13;&#10;DxMT7QICAh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wPD8UQFBT/FRkX/3pzWP+Mg2P/ioFi/4Z9X/+/sX3/7t2V&#13;&#10;/+rZkv/q2ZL/6t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r&#13;&#10;2pP/5NOP/y8wJ/8MERL/DxIS6gECAh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gMDIg4SEuUPExT/GBsZ/3dwVv+De17/&#13;&#10;gnpd/4J6Xf/HuYH/6NeR/+bWkf/o15L/69qT/+/dlv/x35f/8uCX//Lgl//x35b/792V/+zblP/q&#13;&#10;2Z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t25T/8d+X//Lgl//p2JP/z8GE/y8vJ/8MERL/DxMT9AMEBC8BAQE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QEBCwMEBDYGCAhjCQsLiwsODq4NEBDNDxIS6xAUFP8Q&#13;&#10;FBT/ERUV/xwfHP8eIB3/HyEe/yAiHv8tLiX/NDQp/zc3LP88PC//RUQ0/1NRPP9gXET/cm1O/4iA&#13;&#10;W/+hl2n/u694/9TFh//o15L/8uCX//Hflv/s25T/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rZk//s25T/8eCX/+zblP/Nv4P/nZNn/2lkSf89PTD/HyId/xEUFP8QFBT/EBQU/w8SEugOERHb&#13;&#10;DRAQxwoNDaAHCAhpAwQELwAAAQ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BARAICgqCDhER2BAUFP4QFBX/DxMU/w0R&#13;&#10;Ev8KDxH/CA0P/wgMD/8IDRD/CQ4Q/wkND/8JDhD/CQ4Q/woOEP8IDQ//CAwP/wgMD/8HDA//BwwO&#13;&#10;/wYLDv8GCw7/BgsO/wYLDv8JDhD/EBQV/yAiHv88PC//amZJ/6OZav/Sw4X/7duU//Lgl//t3JT/&#13;&#10;6tm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tmT/+zblP/t3JT/6diS/+LSj//UxYf/l41j/0lINv8aHRr/CA0P/wMIDP8CBwz/BQoO/wgND/8H&#13;&#10;DA//BgsO/wYLD/8HDA//CQ4Q/w0SE/8QFBT/EBQU+g0QEdEJDAyTBgcHXwMEBDIBAQEQ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QEOg0QEM8RFRX/DRIT&#13;&#10;/wcMD/8MEBL/Gh0b/y4vJv9HRTX/YFxD/15aQv9TUDv/SEY2/0A/Mf85Oi3/NjYq/zM0Kf8xMij/&#13;&#10;LzAn/y0uJf8pKyT/JSci/yEjH/8cHxv/FBgX/w4SE/8JDRD/BgsO/wYLDv8HDA7/BgsO/woOEf8e&#13;&#10;IR3/S0o3/4uDXf/Iun//6tmT//Lgl//w3pb/7dyU/+zak//r2pP/6tmT/+rZ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q&#13;&#10;2ZL/7NuT/+3clP/q2ZP/4M+N/82+hP+5rHr/mY9p/1pWQ/8iJCD/CA0Q/wQKDf8FCg7/EhYW/zMz&#13;&#10;Kf9hXUT/jIRd/5OKYv+JgVv/hH1X/4V9WP94clH/UE47/yssJP8SFRX/BwwP/wgNEP8MEBL/DhMT&#13;&#10;/w8TE/wOEhLjDA4OtgcJCXMDBAQwAAAAB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MHCQl1&#13;&#10;EBQU9BAUFP8IDQ//JSch/29qTf+soW//zsCD/+HRjv/s2pT/8d+X//Hfl//v3Zb/69qU/+nYk//n&#13;&#10;15H/5taQ/+TUkP/j0o//4dGO/9/Pjf/dzYv/2cqK/9bHiP/RwoT/w7Z9/7WpdP+dk2f/fnhV/1hV&#13;&#10;P/8uLyb/DhIT/wcLD/8JDhD/CA0P/wcMD/8XGhj/Q0Iy/3x2Vf+qn3D/ybqC/9fIiv/dzY3/4tGP&#13;&#10;/+bVkf/q2ZL/7NuT/+3clP/t3JT/7duU/+zbk//r2pP/6tmT/+rZ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rZ&#13;&#10;kv/r2pP/7dyU/+vak//j0o//0cKG/7qtev+jl27/lIpo/4d+YP9eWUb/IyUh/wsPEf8HDA//Cw8R&#13;&#10;/zQ1Kv99d1X/vrJ6/+TTj//x35f/8uCX//Lgl//y4Jf/8+GY//PhmP/y4Zf/7t2V/97OjP++sXr/&#13;&#10;joZe/11ZQv86OS3/ICIe/xAUFP8IDRD/CA0Q/w0RE/8PExP6DRAQzQkLC4gEBQU+AQEBD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tmS/+rZk//r2ZP/69qT/+vZ&#13;&#10;k//q2ZP/6diS/+nYkv/p2JL/6diS/+nYkv/p2JL/6diS/+nYkv/p2JL/6diS/+nYkv/p2JL/6diS&#13;&#10;/+nYkv/p2JL/6diS/+nYkv/p2JL/6diS/+nYkv/p2JL/6diS/+nYkv/p2JL/6diS/+rZkv/r2pP/&#13;&#10;7t2V//Hgl//z4Zj/8N+X/+XUj/rOv4Hhq55run50T4hNSDBUIiAWJQUFA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tmS/+vak//t25T/796W//LgmP/z&#13;&#10;4Zj/8d+X/+nYkv/ayojtwbN506CVZK95cEyET0oyVikmGi0NDAgO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BAAELCgcMGxkRHS4qHTJDPipKW1U5ZHRsSX+OhFmbpJhntLmrdMrKvH/d2cmI&#13;&#10;7ePTjvnq2ZP/8N6W//LgmP/z4Zj/8uGY//Lgl//w3pb/7t2V/+3clP/s2pT/69mT/+rZk//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tmS/+rZk//s2pT/7dyV/+/elv/x4Jf/8+GY//PhmP/w35b/6tmS/97O&#13;&#10;i/PMvYDftahyxZeMX6V1bEmAU001WzQwIDgYFg8aBQQDB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BAQEKCQYLFxUPGSUiFyk3MyM9SkUuUWBYPGlza0h+iH5VlZuQYaquoW2+vrB30Mu8f93X&#13;&#10;x4fr4NCN9ufWkf3t25T/8N6W//LgmP/z4Zj/8+GY//LhmP/y4Jf/8N+X/+/elv/u3ZX/7dyV/+zb&#13;&#10;lP/r2pP/69mT/+rZk//q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rZkv/q2ZP/69mT/+vak//s25T/7dyV/+/d&#13;&#10;lf/w3pb/8eCX//LhmP/z4Zj/8+GY//Hgl//v3ZX/6diS/uHRjfbWxobqxrh82bSnccSdkmKshHpS&#13;&#10;j2hgQXFNRzBUNTEhOR0bEiALCwcN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">
                <v:shape id="Picture 57" o:spid="_x0000_s1027" type="#_x0000_t75" style="position:absolute;top:1905;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">
                  <v:imagedata r:id="rId29" o:title="" cropright="33364f"/>
                </v:shape>
                <v:shape id="Picture 61" o:spid="_x0000_s1028" type="#_x0000_t75" style="position:absolute;left:2235;top:5816;width:1860;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">
                  <v:imagedata r:id="rId39" o:title=""/>
                </v:shape>
                <v:shape id="Picture 62" o:spid="_x0000_s1029" type="#_x0000_t75" style="position:absolute;left:2997;top:3225;width:1860;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">
                  <v:imagedata r:id="rId40" o:title=""/>
                </v:shape>
                <v:shape id="Picture 65" o:spid="_x0000_s1030" type="#_x0000_t75" style="position:absolute;left:3505;width:1543;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">
                  <v:imagedata r:id="rId41" o:title="" cropbottom="24330f" cropleft="1f" cropright="-1f"/>
                </v:shape>
              </v:group>
            </w:pict>
          </mc:Fallback>
        </mc:AlternateContent>
      </w:r>
      <w:r w:rsidR="00C17FC5">
        <w:rPr>
          <w:noProof/>
        </w:rPr>
        <mc:AlternateContent>
          <mc:Choice Requires="wpg">
            <w:drawing>
              <wp:anchor distT="0" distB="0" distL="114300" distR="114300" simplePos="0" relativeHeight="251781120" behindDoc="0" locked="0" layoutInCell="1" allowOverlap="1" wp14:anchorId="52174DCF" wp14:editId="561D8BF5">
                <wp:simplePos x="0" y="0"/>
                <wp:positionH relativeFrom="column">
                  <wp:posOffset>3144520</wp:posOffset>
                </wp:positionH>
                <wp:positionV relativeFrom="paragraph">
                  <wp:posOffset>2593340</wp:posOffset>
                </wp:positionV>
                <wp:extent cx="589280" cy="1019175"/>
                <wp:effectExtent l="0" t="0" r="0" b="0"/>
                <wp:wrapNone/>
                <wp:docPr id="77" name="Group 77"/>
                <wp:cNvGraphicFramePr/>
                <a:graphic xmlns:a="http://schemas.openxmlformats.org/drawingml/2006/main">
                  <a:graphicData uri="http://schemas.microsoft.com/office/word/2010/wordprocessingGroup">
                    <wpg:wgp>
                      <wpg:cNvGrpSpPr/>
                      <wpg:grpSpPr>
                        <a:xfrm flipH="1">
                          <a:off x="0" y="0"/>
                          <a:ext cx="589280" cy="1019175"/>
                          <a:chOff x="0" y="0"/>
                          <a:chExt cx="504825" cy="871220"/>
                        </a:xfrm>
                      </wpg:grpSpPr>
                      <pic:pic xmlns:pic="http://schemas.openxmlformats.org/drawingml/2006/picture">
                        <pic:nvPicPr>
                          <pic:cNvPr id="78" name="Picture 78"/>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19050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 name="Picture 7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3520" y="581660"/>
                            <a:ext cx="186055" cy="170180"/>
                          </a:xfrm>
                          <a:prstGeom prst="rect">
                            <a:avLst/>
                          </a:prstGeom>
                        </pic:spPr>
                      </pic:pic>
                      <pic:pic xmlns:pic="http://schemas.openxmlformats.org/drawingml/2006/picture">
                        <pic:nvPicPr>
                          <pic:cNvPr id="80" name="Picture 8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99720" y="322580"/>
                            <a:ext cx="186055" cy="170180"/>
                          </a:xfrm>
                          <a:prstGeom prst="rect">
                            <a:avLst/>
                          </a:prstGeom>
                        </pic:spPr>
                      </pic:pic>
                      <pic:pic xmlns:pic="http://schemas.openxmlformats.org/drawingml/2006/picture">
                        <pic:nvPicPr>
                          <pic:cNvPr id="81" name="Picture 81"/>
                          <pic:cNvPicPr>
                            <a:picLocks noChangeAspect="1"/>
                          </pic:cNvPicPr>
                        </pic:nvPicPr>
                        <pic:blipFill rotWithShape="1">
                          <a:blip r:embed="rId38" cstate="print">
                            <a:extLst>
                              <a:ext uri="{28A0092B-C50C-407E-A947-70E740481C1C}">
                                <a14:useLocalDpi xmlns:a14="http://schemas.microsoft.com/office/drawing/2010/main" val="0"/>
                              </a:ext>
                            </a:extLst>
                          </a:blip>
                          <a:srcRect l="1" r="-1" b="37124"/>
                          <a:stretch/>
                        </pic:blipFill>
                        <pic:spPr bwMode="auto">
                          <a:xfrm>
                            <a:off x="350520" y="0"/>
                            <a:ext cx="154305" cy="238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6C6C9F" id="Group 77" o:spid="_x0000_s1026" style="position:absolute;margin-left:247.6pt;margin-top:204.2pt;width:46.4pt;height:80.25pt;flip:x;z-index:251781120;mso-width-relative:margin;mso-height-relative:margin" coordsize="5048,871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AQEBEwIDAyYEBQU+BgcHWgkMDJcNEBDJ&#13;&#10;DhER1Q8SEuEPEhLsDxMS7Q4REdsLDQ2qBggIZAMEBDYAAQEIAAAAAAAAAAAAAAAAAAAAAAAAAAAA&#13;&#10;AAAAAAAAAAAAAAAAAAAAAAAAAAAAAAAAAAAAAAAAAAAAAAAAAAAGAwQEMwYHB10KDAydDhAQ1g8T&#13;&#10;E/IQFBT9DxMT9A4SEt4MDw+7CQsLigYICGAFBgZJAwQEMQICAhgAAAA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BAQkGCAhkCgwMnQwODrkNEBDSDxIS5w8TE/YQ&#13;&#10;FBT/EBUV/xAUFP8QFBT/DxQU/w8UFP8QFBT/EBQU/xAUFP8QFBT/ERUV/xAUFP0NERHQBQYGTwAA&#13;&#10;AAAAAAAAAAAAAAAAAAAAAAAAAAAAAAAAAAAAAAAAAAAAAAAAAAAAAAAAAAAAAAMDAy4NEBDKEBQU&#13;&#10;/BEVFf8QFRX/EBQU/xAUFP8PExT/DxMT/w8TE/8PFBT/EBQU/xAVFf8QFBT/EBQU/A8SEusNEBDR&#13;&#10;DA4PugoNDaEHCQlrAQEBE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ICFAwPD7sRFRX/EBQU/w0R&#13;&#10;Ev8JDhD/CA0P/wcMD/8HDA//Cg4Q/wwREv8QFBT/ERUV/xAUFP8OEhP/DBAS/wkOEP8HDA//BgsO&#13;&#10;/wsPEf8RFRX/EBQU9wMEBDUAAAAAAAAAAAAAAAAAAAAAAAAAAAAAAAAAAAAAAAAAAAAAAAAAAAAA&#13;&#10;AQEBCg0QEMwRFRX/DRES/wcMD/8HDA//CA0P/woPEf8QFBT/FRkX/xYaGP8UGBf/DxMU/woPEf8H&#13;&#10;DA//BwwP/wkOEP8MEBL/DRIT/xAUFP8RFRX/DRER0QMDAyU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QIBEw8SEugMEBH/PDsw/42EZP+If2D/kIdl/+DQjv/q2ZP/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8uCX/312VP8HDA//EBQU+gMDAy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wQENxAUFP0LEBH/VFFA/46FZP+HfmD/npN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8N+W/6mebv8LDxH/EBQU/wUGBk8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ggHYBAUFf8PExP/&#13;&#10;a2ZP/42DY/+FfF//r6N1/+3blP/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7duU/8y+gv8ZHRr/DxQU/wgJCX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QsLihAUFP8XGxn/e3RZ/4uCYv+FfF//wrR+/+3clP/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tmS/+TTj/8z&#13;&#10;NCn/DBES/woNDa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w4Orw8TFP8dHxz/gnld/4qBYf+JgGH/1MWH/+zak//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3clf9MSjj/Cg4Q/w0PD8cAAAA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DRAQzQ4TE/8hIx//hXxe/4mAYf+PhmT/&#13;&#10;38+N/+rZk//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Hfl/9dWUH/CA0P/w8SEuYBAQER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ERDxIS5Q4SE/8l&#13;&#10;JyL/h35g/4h/Yf+Uimf/5NOP/+rZ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Hgl/9lYUf/BwwP/xAUFPsD&#13;&#10;BAQv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wMjDxMT9QwREv8xMSn/i4Ji/4d+YP+bkGr/6Ne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Lg&#13;&#10;l/97dFP/BwwP/xAVFf8FBwdT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BQU5EBQU/wsPEf9GRDf/joVk/4Z9YP+il27/6tmT/+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Lgl/+QiGD/BwwP/xEVFf8HCQhs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BgZPEBUV/wsQEf9aVkT/joRk/4V9X/+q&#13;&#10;nnL/7NuU/+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Hflv+jmGr/Cg4Q/xEVFf8ICgqC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BwkJcREVFf8LEBH/T0w9/5KIZ/+JgGH/saV2//Dflv/s2pT/69qT&#13;&#10;/+vak//r2ZP/6t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q2JL/69mT/+zblP/u3JX/7t2V/+7dlf/w3pb/+OWb&#13;&#10;/6mebv8NEhP/EBQV/woND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gwMnRAUFP8RFhX/c2xT/4yDY/+FfF//&#13;&#10;vK97/+3clP/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9qT/9rLiv8kJiH/DhIT/w4REdwBAQEK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DA8PvQ8TFP8d&#13;&#10;IB3/gnpd/4qBYv+GfWD/ybuC/+3blP/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tmT/+bVkf84OCz/CxAR/xATE/gDAwMo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EJDhER2w0SEv8pKyX/iYBh/4mAYf+JgGH/1caI/+vak//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zblP9GRTT/Cg4Q&#13;&#10;/xAVFf8FBgZ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CAwMjDxMT9QwQEf81NSz/jYNj/4h/Yf+PhmT/4M+N/+rZk//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Delv9aV0D/CA0P/xEVFf8HCAh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FBQVGEBQU/wsQEf9APzP/joRk/4d+YP+Y&#13;&#10;jmn/5taR/+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Lgl/99d1X/BwwP/xEVFf8ICgq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CAhpERUV/wsP&#13;&#10;Ef9LSTr/joVk/4Z+YP+glW3/6tm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Hflv+hl2n/Cg4R/xAVFf8KDAy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CwuLERUV/wsQEf9UUUD/joRk/4Z9X/+lmnD/69qT/+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7dlf++sXr/&#13;&#10;EhYV/xAUFP8LDg6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LDQ2nERUV/wwQEf9fW0f/joRk/4V9X/+rn3P/7NuU/+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zak//UxYf/HyId/w4TE/8MDw/D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MDw++EBQU/w4TE/9rZU7/jYNj/4V8&#13;&#10;X/+xpXb/7dyU/+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rZk//i0o7/MTIo/wwREv8OERHW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NEBDREBQU&#13;&#10;/xUZGP95clf/i4Ji/4V8X/+4q3n/7dyU/+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r2pP/REMz/woPEf8OEhLo&#13;&#10;AQEBF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EBAQwOERHfDhIT/yEjH/+FfF7/ioFh/4V8X/+/sX3/7dyU/+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v&#13;&#10;3pb/WFU//wgND/8QFBT6AwMDL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CAhYPExPrDRES/zAwKf+LgmL/iYBh/4V9X//Ft4D/7duU/+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y4Jf/amVK/wcMD/8QFBT/BAUFR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IDAyMPExP0CxAR/z49Mv+NhGT/iYBh&#13;&#10;/4d+YP/LvIP/7NuU/+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y4Jf/d3FR/wcMD/8QFBT/BAUFR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MEBDAQFBT8&#13;&#10;Cw8R/0tIOv+OhWT/iYBh/4h/YP/Rwob/7NuT/+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y4Jf/h4Ba/wcMD/8Q&#13;&#10;FBT/BAUFR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FBT0QFBT/CxAR/1FOPv+OhWT/iYBh/4qBYv/Wx4j/69qT/+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y4Jf/j4df/wcMD/8QFRX/BQYGS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kMDJQRFRX/&#13;&#10;Cw8R/0hGOP+OhWT/iYBh/4V8X/+9sHz/7dyU/+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u3ZX/wbR8/xMXFv8QFBT/DA8Pu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NDaERFRX/CxAR/1hVQ/+OhGT/iYBh/4Z9X//HuYH/7duU/+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t25T/y72B/xgbGf8PExT/DA8Px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sNDasQFRX/DRIT/2dhTP+Ng2P/iYBh/4h/YP/QwYb/7NuT&#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s25T/0MGE/xwfHP8PExP/&#13;&#10;DRAQyw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sODrIQFBT/ERUV/3FrUv+Mg2P/&#13;&#10;iYBh/4yCYv/ay4v/69qT/+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s&#13;&#10;2pP/1caI/yEkH/8OEhP/DRAQ0AAAAA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sODrQQ&#13;&#10;FBT/FBgX/3dwVv+LgmL/iH9g/5OKZv/j04//6tm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r2pP/2suK/yYoIf8OEhP/DRER0wAAAA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sODrIQFBT/FhkY/3x1Wf+Mg2P/hn1g/6GWbv/q2ZP/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s25P/4tGO/yosI/8NERL/DRER0gAAAA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CHw4SEt0QFBT/ExcW/2dhTP+GfV//iH9h/8Gzfv/04pj/&#13;&#10;7NuU/+rZk//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9mT/+7clf/x35f/8uCX//Delv/o15L/w7V8/yMlH/8O&#13;&#10;EhL/DxMT7gMEBD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PDRAQyREVFf8PExP/DRIS/xIWFf8g&#13;&#10;Ix//NDQs/3JsT/+roG//zsCD/+XVkP/v3Zb/8uCX//Lgl//w3pb/7dyU/+vak//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tiS/+rZk//s2pT/7dyU/+/elv/x35f/8uCX//Hgl//s25T/38+N/8W3fv+elGj/eXNS/1lW&#13;&#10;QP85OS3/GBsZ/woPEf8NERL/ERUV/w0REdQBAQE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CAhfERUV/w8T&#13;&#10;E/8ZHBr/IiQg/xIWFv8GCw7/AwgM/wIHDP8IDRD/Gh0a/zY2K/9TUTz/c21O/5OKYf+xpXL/y7yB&#13;&#10;/97OjP/r2pP/8d+X//Lhl//y4Jf/8uCX//Lgl//x35f/8d+W//Delv/v3ZX/7dyU/+vak//q2ZP/&#13;&#10;6tmT/+rZk//q2Z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rZk//r2pP/7NqT/+3clP/u3ZX/8N6W//Df&#13;&#10;lv/w35b/8d+X//Lgl//w3pb/6tmT/+HRjv/Vxof/xrh+/7Glcv+dk2f/gnpX/2ZiR/9JRzb/LC0l&#13;&#10;/xQYF/8GCw//AQcL/wAFCv8BBwz/EhUV/zQ1Kv8mKCH/DRIS/xEVFf8GCAh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HB1wRFRX/Cw8R/09MPP+OhWT/iYBh&#13;&#10;/4d+YP/MvoT/7NuU/+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w3pb/qZ5u/wsQEv8QFBX/Cw0Np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JCW0RFRX/&#13;&#10;CxAR/1NQP/+OhWT/iYBh/4mAYf/UxYj/69qT/+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u3ZX/uq53/xAUFP8QFBT/DA8Pu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gKCnsRFRX/CxAR/1hVQ/+OhGT/iH9h/42DY//by4v/69qT/+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u3JX/wrV8&#13;&#10;/xMXF/8PFBT/DA8Px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kLC4gRFRX/DBES/2NeSf+NhGT/iH9g/5KIZv/i0o//6tm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t3JT/yryB/xgcGv8PExT/DRAQzwAAAA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kMDJUQFBX/EBQU/25oUf+Mg2P/&#13;&#10;h35g/5qQav/n1pH/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s2pT/1caH/yAiHf8OEhP/DhER2AABAQ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NDaMQ&#13;&#10;FBT/FBgX/3hxVv+LgmL/hn1f/6SZb//r2pP/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r2pP/3MyL/ygpI/8NEhL/DhIS&#13;&#10;4QEBAQ0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sODrIPFBT/GBwa/311Wv+LgWL/hXxf/7Gkdf/t3JT/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q2ZP/&#13;&#10;5NOQ/zU1Kv8MEBL/DxIS6AECAhQ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wPD8QPExP/HyEe/4N7Xf+KgWL/hXxf/8Cyff/045j/&#13;&#10;8uCX//Dflv/w3pb/8d+X//Lgl//v3ZX/6tmT/+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rZk//u3JX/8d+X//Phl//x4Jf/8d+X//Lhl//x&#13;&#10;35f/7NuU/+nYkv/p2JL/7duU/0lINv8JDhD/DxMT7wICAh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w4REdcOEhP/JSci/4d+YP+L&#13;&#10;gWL/jIJj/76xfP+roG//d3FR/1xYQf9WUz7/YV1E/4N8WP+2qnb/5dSQ//Hgl//q2ZP/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tmS/+nYkv/p2JL/6diS/+nYkv/p2JL/6diS/+nYkv/p2JL/&#13;&#10;6diS/+nYkv/p2JL/6diS/+nYkv/p2JL/6diS/+nYkv/p2JL/6diS/+nYkv/p2JL/6diS/+nYkv/p&#13;&#10;2JL/6diS/+nYkv/p2JL/6diS/+nYkv/p2JL/6diS/+nYkv/r2pP/8eCX/+fWkf/Dtn3/mpFl/3x1&#13;&#10;VP9qZUn/aGRI/3p0U/+flWj/1MWH//Hfl//s25T/8d+X/2ZhR/8HDA//EBQU+AIDAy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wODrUQFRX/DBAR/1tYRf+OhGT/iYBh/4Z9X/+jl27/69qT/+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u3JX/wbR7/xIWFf8Q&#13;&#10;FBT/DRAQzwAAAA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wPD8MQFBT/DRES/2FdSf+NhGT/iYBh/4Z9X/+lmW//&#13;&#10;69qT/+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t3JT/yLp//xYZGP8PExT/DhER2QEBAQ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PD8MQFBT/DhIT/2ljTf+N&#13;&#10;g2P/iYBh/4Z9X/+nnHH/7NuT/+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t25T/zb+D/xsdG/8PExP/DhIS5AEBAQ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wP&#13;&#10;D74QFBT/EBQU/25oUP+Mg2P/iYBh/4V9X/+roHP/7NuU/+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s2pP/1caH/yEjHv8OEhP/DxMT7QICAh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wPD7sQFBT/EhYW/3NsVP+MgmP/iYBh/4V8X/+zpnf/7dyU/+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r2pP/3s6L/ykq&#13;&#10;Iv8NERL/DxMT7QICAh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wPD8UQFBT/FRkX/3pzWP+Mg2P/ioFi/4Z9X/+/&#13;&#10;sX3/7t2V/+rZkv/q2ZL/6t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r2pP/5NOP/y8wJ/8MERL/DxIS6gECAh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CAgMDIg4SEuUPExT/GBsZ/3dw&#13;&#10;Vv+De17/gnpd/4J6Xf/HuYH/6NeR/+bWkf/o15L/69qT/+/dlv/x35f/8uCX//Lgl//x35b/792V&#13;&#10;/+zblP/q2Z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t25T/8d+X//Lgl//p2JP/z8GE/y8vJ/8MERL/DxMT9AMEBC8BAQEJ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EBCwMEBDYGCAhjCQsLiwsODq4NEBDNDxIS&#13;&#10;6xAUFP8QFBT/ERUV/xwfHP8eIB3/HyEe/yAiHv8tLiX/NDQp/zc3LP88PC//RUQ0/1NRPP9gXET/&#13;&#10;cm1O/4iAW/+hl2n/u694/9TFh//o15L/8uCX//Hflv/s25T/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rZk//s25T/8eCX/+zblP/Nv4P/nZNn/2lkSf89PTD/HyId/xEUFP8QFBT/EBQU/w8S&#13;&#10;EugOERHbDRAQxwoNDaAHCAhpAwQELwAAAQ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BARAICgqCDhER2BAUFP4QFBX/&#13;&#10;DxMU/w0REv8KDxH/CA0P/wgMD/8IDRD/CQ4Q/wkND/8JDhD/CQ4Q/woOEP8IDQ//CAwP/wgMD/8H&#13;&#10;DA//BwwO/wYLDv8GCw7/BgsO/wYLDv8JDhD/EBQV/yAiHv88PC//amZJ/6OZav/Sw4X/7duU//Lg&#13;&#10;l//t3JT/6tm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tmT/+zblP/t3JT/6diS/+LSj//UxYf/l41j/0lINv8aHRr/CA0P/wMIDP8CBwz/BQoO&#13;&#10;/wgND/8HDA//BgsO/wYLD/8HDA//CQ4Q/w0SE/8QFBT/EBQU+g0QEdEJDAyTBgcHXwMEBDIBAQE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BAQEOg0QEM8R&#13;&#10;FRX/DRIT/wcMD/8MEBL/Gh0b/y4vJv9HRTX/YFxD/15aQv9TUDv/SEY2/0A/Mf85Oi3/NjYq/zM0&#13;&#10;Kf8xMij/LzAn/y0uJf8pKyT/JSci/yEjH/8cHxv/FBgX/w4SE/8JDRD/BgsO/wYLDv8HDA7/BgsO&#13;&#10;/woOEf8eIR3/S0o3/4uDXf/Iun//6tmT//Lgl//w3pb/7dyU/+zak//r2pP/6tmT/+rZ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q2ZL/7NuT/+3clP/q2ZP/4M+N/82+hP+5rHr/mY9p/1pWQ/8iJCD/CA0Q/wQKDf8FCg7/&#13;&#10;EhYW/zMzKf9hXUT/jIRd/5OKYv+JgVv/hH1X/4V9WP94clH/UE47/yssJP8SFRX/BwwP/wgNEP8M&#13;&#10;EBL/DhMT/w8TE/wOEhLjDA4OtgcJCXMDBAQw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HCQl1EBQU9BAUFP8IDQ//JSch/29qTf+soW//zsCD/+HRjv/s2pT/8d+X//Hfl//v3Zb/69qU&#13;&#10;/+nYk//n15H/5taQ/+TUkP/j0o//4dGO/9/Pjf/dzYv/2cqK/9bHiP/RwoT/w7Z9/7WpdP+dk2f/&#13;&#10;fnhV/1hVP/8uLyb/DhIT/wcLD/8JDhD/CA0P/wcMD/8XGhj/Q0Iy/3x2Vf+qn3D/ybqC/9fIiv/d&#13;&#10;zY3/4tGP/+bVkf/q2ZL/7NuT/+3clP/t3JT/7duU/+zbk//r2pP/6tmT/+rZ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rZkv/r2pP/7dyU/+vak//j0o//0cKG/7qtev+jl27/lIpo/4d+YP9eWUb/IyUh/wsPEf8H&#13;&#10;DA//Cw8R/zQ1Kv99d1X/vrJ6/+TTj//x35f/8uCX//Lgl//y4Jf/8+GY//PhmP/y4Zf/7t2V/97O&#13;&#10;jP++sXr/joZe/11ZQv86OS3/ICIe/xAUFP8IDRD/CA0Q/w0RE/8PExP6DRAQzQkLC4gEBQU+AQEB&#13;&#10;D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tmS/+rZk//r2ZP/&#13;&#10;69qT/+vZk//q2ZP/6diS/+nYkv/p2JL/6diS/+nYkv/p2JL/6diS/+nYkv/p2JL/6diS/+nYkv/p&#13;&#10;2JL/6diS/+nYkv/p2JL/6diS/+nYkv/p2JL/6diS/+nYkv/p2JL/6diS/+nYkv/p2JL/6diS/+rZ&#13;&#10;kv/r2pP/7t2V//Hgl//z4Zj/8N+X/+XUj/rOv4Hhq55run50T4hNSDBUIiAWJQUFAw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tmS/+vak//t25T/796W&#13;&#10;//LgmP/z4Zj/8d+X/+nYkv/ayojtwbN506CVZK95cEyET0oyVikmGi0NDAgO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AELCgcMGxkRHS4qHTJDPipKW1U5ZHRsSX+OhFmbpJhntLmrdMrK&#13;&#10;vH/d2cmI7ePTjvnq2ZP/8N6W//LgmP/z4Zj/8uGY//Lgl//w3pb/7t2V/+3clP/s2pT/69mT/+rZ&#13;&#10;k//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tmS/+rZk//s2pT/7dyV/+/elv/x4Jf/8+GY//PhmP/w35b/&#13;&#10;6tmS/97Oi/PMvYDftahyxZeMX6V1bEmAU001WzQwIDgYFg8aBQQDB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EBAQEKCQYLFxUPGSUiFyk3MyM9SkUuUWBYPGlza0h+iH5VlZuQYaquoW2+vrB3&#13;&#10;0Mu8f93Xx4fr4NCN9ufWkf3t25T/8N6W//LgmP/z4Zj/8+GY//LhmP/y4Jf/8N+X/+/elv/u3ZX/&#13;&#10;7dyV/+zblP/r2pP/69mT/+rZk//q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rZkv/q2ZP/69mT/+vak//s25T/&#13;&#10;7dyV/+/dlf/w3pb/8eCX//LhmP/z4Zj/8+GY//Hgl//v3ZX/6diS/uHRjfbWxobqxrh82bSnccSd&#13;&#10;kmKshHpSj2hgQXFNRzBUNTEhOR0bEiALCwcN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">
                <v:shape id="Picture 78" o:spid="_x0000_s1027" type="#_x0000_t75" style="position:absolute;top:1905;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">
                  <v:imagedata r:id="rId29" o:title="" cropright="33364f"/>
                </v:shape>
                <v:shape id="Picture 79" o:spid="_x0000_s1028" type="#_x0000_t75" style="position:absolute;left:2235;top:5816;width:1860;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">
                  <v:imagedata r:id="rId39" o:title=""/>
                </v:shape>
                <v:shape id="Picture 80" o:spid="_x0000_s1029" type="#_x0000_t75" style="position:absolute;left:2997;top:3225;width:1860;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">
                  <v:imagedata r:id="rId40" o:title=""/>
                </v:shape>
                <v:shape id="Picture 81" o:spid="_x0000_s1030" type="#_x0000_t75" style="position:absolute;left:3505;width:1543;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">
                  <v:imagedata r:id="rId41" o:title="" cropbottom="24330f" cropleft="1f" cropright="-1f"/>
                </v:shape>
              </v:group>
            </w:pict>
          </mc:Fallback>
        </mc:AlternateContent>
      </w:r>
      <w:r w:rsidR="00C17FC5">
        <w:rPr>
          <w:noProof/>
        </w:rPr>
        <mc:AlternateContent>
          <mc:Choice Requires="wpg">
            <w:drawing>
              <wp:anchor distT="0" distB="0" distL="114300" distR="114300" simplePos="0" relativeHeight="251764736" behindDoc="0" locked="0" layoutInCell="1" allowOverlap="1" wp14:anchorId="0E12023F" wp14:editId="468F262C">
                <wp:simplePos x="0" y="0"/>
                <wp:positionH relativeFrom="column">
                  <wp:posOffset>101950</wp:posOffset>
                </wp:positionH>
                <wp:positionV relativeFrom="paragraph">
                  <wp:posOffset>2816225</wp:posOffset>
                </wp:positionV>
                <wp:extent cx="588010" cy="796290"/>
                <wp:effectExtent l="0" t="0" r="0" b="3810"/>
                <wp:wrapNone/>
                <wp:docPr id="68" name="Group 68"/>
                <wp:cNvGraphicFramePr/>
                <a:graphic xmlns:a="http://schemas.openxmlformats.org/drawingml/2006/main">
                  <a:graphicData uri="http://schemas.microsoft.com/office/word/2010/wordprocessingGroup">
                    <wpg:wgp>
                      <wpg:cNvGrpSpPr/>
                      <wpg:grpSpPr>
                        <a:xfrm>
                          <a:off x="0" y="0"/>
                          <a:ext cx="588010" cy="796290"/>
                          <a:chOff x="0" y="0"/>
                          <a:chExt cx="502920" cy="680720"/>
                        </a:xfrm>
                      </wpg:grpSpPr>
                      <pic:pic xmlns:pic="http://schemas.openxmlformats.org/drawingml/2006/picture">
                        <pic:nvPicPr>
                          <pic:cNvPr id="56" name="Picture 56"/>
                          <pic:cNvPicPr>
                            <a:picLocks noChangeAspect="1"/>
                          </pic:cNvPicPr>
                        </pic:nvPicPr>
                        <pic:blipFill rotWithShape="1">
                          <a:blip r:embed="rId26" cstate="print">
                            <a:extLst>
                              <a:ext uri="{28A0092B-C50C-407E-A947-70E740481C1C}">
                                <a14:useLocalDpi xmlns:a14="http://schemas.microsoft.com/office/drawing/2010/main" val="0"/>
                              </a:ext>
                            </a:extLst>
                          </a:blip>
                          <a:srcRect r="50910"/>
                          <a:stretch/>
                        </pic:blipFill>
                        <pic:spPr bwMode="auto">
                          <a:xfrm>
                            <a:off x="0" y="0"/>
                            <a:ext cx="502920" cy="680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02260" y="109220"/>
                            <a:ext cx="186055" cy="170180"/>
                          </a:xfrm>
                          <a:prstGeom prst="rect">
                            <a:avLst/>
                          </a:prstGeom>
                        </pic:spPr>
                      </pic:pic>
                      <pic:pic xmlns:pic="http://schemas.openxmlformats.org/drawingml/2006/picture">
                        <pic:nvPicPr>
                          <pic:cNvPr id="60" name="Picture 6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3360" y="370840"/>
                            <a:ext cx="186055" cy="170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BE45B4" id="Group 68" o:spid="_x0000_s1026" style="position:absolute;margin-left:8.05pt;margin-top:221.75pt;width:46.3pt;height:62.7pt;z-index:251764736;mso-width-relative:margin;mso-height-relative:margin" coordsize="5029,680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QEBARMCAwMmBAUFPgYHB1oJDAyXDRAQyQ4REdUPEhLhDxIS7A8TEu0OERHbCw0NqgYICGQDBAQ2&#13;&#10;AAEBCAAAAAAAAAAAAAAAAAAAAAAAAAAAAAAAAAAAAAAAAAAAAAAAAAAAAAAAAAAAAAAAAAAAAAAA&#13;&#10;AAAAAAAABgMEBDMGBwddCgwMnQ4QENYPExPyEBQU/Q8TE/QOEhLeDA8PuwkLC4oGCAhgBQYGSQME&#13;&#10;BDECAgIY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AQEJ&#13;&#10;BggIZAoMDJ0MDg65DRAQ0g8SEucPExP2EBQU/xAVFf8QFBT/EBQU/w8UFP8PFBT/EBQU/xAUFP8Q&#13;&#10;FBT/EBQU/xEVFf8QFBT9DRER0AUGBk8AAAAAAAAAAAAAAAAAAAAAAAAAAAAAAAAAAAAAAAAAAAAA&#13;&#10;AAAAAAAAAAAAAAAAAAADAwMuDRAQyhAUFPwRFRX/EBUV/xAUFP8QFBT/DxMU/w8TE/8PExP/DxQU&#13;&#10;/xAUFP8QFRX/EBQU/xAUFPwPEhLrDRAQ0QwOD7oKDQ2hBwkJawEBAR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ECARMPEhLoDBAR/zw7MP+N&#13;&#10;hGT/iH9g/5CHZf/g0I7/6tmT/+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Lgl/99dlT/BwwP/xAUFPoDAwMr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ME&#13;&#10;BDcQFBT9CxAR/1RRQP+OhWT/h35g/56TbP/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Dflv+pnm7/Cw8R/xAU&#13;&#10;FP8FBgZP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YIB2AQFBX/DxMT/2tmT/+Ng2P/hXxf/6+jdf/t25T/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3blP/MvoL/GR0a/w8UFP8ICQl5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kLC4oQFBT/FxsZ/3t0Wf+LgmL/hXxf/8K0fv/t&#13;&#10;3JT/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rZkv/k04//MzQp/wwREv8KDQ2j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sODq8PExT/HR8c/4J5&#13;&#10;Xf+KgWH/iYBh/9TFh//s2pP/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t3JX/TEo4/woOEP8NDw/HAAAAA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w0QEM0OExP/ISMf/4V8Xv+JgGH/j4Zk/9/Pjf/q2ZP/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x35f/XVlB&#13;&#10;/wgND/8PEhLmAQEBE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EBEQ8SEuUOEhP/JSci/4d+YP+If2H/lIpn/+TTj//q2Z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x4Jf/ZWFH/wcMD/8QFBT7AwQEL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MDIw8TE/UMERL/MTEp/4uCYv+HfmD/m5Bq/+jX&#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y4Jf/e3RT/wcMD/8QFRX/BQcHU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AUFORAUFP8LDxH/RkQ3&#13;&#10;/46FZP+GfWD/opdu/+rZk//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y4Jf/kIhg/wcMD/8RFRX/BwkI&#13;&#10;b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QYGTxAVFf8LEBH/WlZE/46EZP+FfV//qp5y/+zblP/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x35b/&#13;&#10;o5hq/woOEP8RFRX/CAoK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JCXERFRX/CxAR/09M&#13;&#10;Pf+SiGf/iYBh/7Gldv/w35b/7NqU/+vak//r2pP/69mT/+r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tiS/+vZ&#13;&#10;k//s25T/7tyV/+7dlf/u3ZX/8N6W//jlm/+pnm7/DRIT/xAUFf8KDQ2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oMDJ0QFBT/ERYV/3NsU/+Mg2P/hXxf/7yve//t3JT/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vak//ay4r/JCYh/w4SE/8OERHc&#13;&#10;AQEBC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wPD70PExT/HSAd/4J6Xf+KgWL/hn1g/8m7gv/t25T/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rZk//m&#13;&#10;1ZH/ODgs/wsQEf8QExP4AwMDK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EBCQ4REdsNEhL/KSsl/4mAYf+JgGH/iYBh/9XG&#13;&#10;iP/r2pP/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s25T/RkU0/woOEP8QFRX/BQYGS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MDIw8TE/UMEBH/NTUs&#13;&#10;/42DY/+If2H/j4Zk/+DPjf/q2ZP/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w3pb/WldA/wgND/8RFRX/BwgI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QUFRhAUFP8LEBH/QD8z/46EZP+HfmD/mI5p/+bWkf/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y4Jf/fXdV/wcMD/8R&#13;&#10;FRX/CAoKh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wgIaREVFf8LDxH/S0k6/46FZP+GfmD/oJVt/+rZ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x35b/oZdp/woOEf8QFRX/CgwMm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QsLixEVFf8LEBH/VFFA/46EZP+GfV//pZpw&#13;&#10;/+vak//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u3ZX/vrF6/xIWFf8QFBT/Cw4Os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w0NpxEVFf8MEBH/&#13;&#10;X1tH/46EZP+FfV//q59z/+zblP/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s2pP/1MWH/x8iHf8OExP/DA8Pw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A8PvhAUFP8OExP/a2VO/42DY/+FfF//saV2/+3clP/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q2ZP/4tKO/zEy&#13;&#10;KP8MERL/DhER1gAAAA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DRAQ0RAUFP8VGRj/eXJX/4uCYv+FfF//uKt5/+3clP/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9qT/0RDM/8KDxH/DhIS6AEBAR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QEMDhER3w4SE/8hIx//hXxe/4qBYf+FfF//&#13;&#10;v7F9/+3clP/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796W/1hVP/8IDQ//EBQU+gMDAy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gIWDxMT6w0REv8w&#13;&#10;MCn/i4Ji/4mAYf+FfV//xbeA/+3blP/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8uCX/2plSv8HDA//EBQU/wQF&#13;&#10;BU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AwMjDxMT9AsQEf8+PTL/jYRk/4mAYf+HfmD/y7yD/+zblP/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8uCX&#13;&#10;/3dxUf8HDA//EBQU/wQFBU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BAQwEBQU/AsPEf9LSDr/joVk/4mAYf+If2D/0cKG/+zbk//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8uCX/4eAWv8HDA//EBQU/wQFBU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EBQU9EBQU/wsQEf9RTj7/joVk/4mAYf+K&#13;&#10;gWL/1seI/+va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8uCX/4+HX/8HDA//EBUV/wUGBk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JDAyUERUV/wsPEf9IRjj/joVk/4mAYf+FfF//vbB8/+3clP/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7t2V/8G0fP8TFxb/EBQU/wwPD7k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KDQ2hERUV/wsQEf9YVUP/joRk/4mAYf+G&#13;&#10;fV//x7mB/+3blP/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7duU/8u9&#13;&#10;gf8YGxn/DxMU/wwPD8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LDQ2rEBUV/w0S&#13;&#10;E/9nYUz/jYNj/4mAYf+If2D/0MGG/+zbk//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7NuU/9DBhP8cHxz/DxMT/w0QEMsAAAA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LDg6yEBQU/xEVFf9xa1L/jINj/4mAYf+MgmL/2suL/+vak//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7NqT/9XGiP8hJB//DhIT/w0QENAAAAA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LDg60EBQU/xQYF/93cFb/i4Ji/4h/YP+Timb/49OP/+rZ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9qT/9rLiv8mKCH/DhIT/w0R&#13;&#10;EdMAAAA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LDg6yEBQU/xYZGP98dVn/jINj/4Z9&#13;&#10;YP+hlm7/6tmT/+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7NuT&#13;&#10;/+LRjv8qLCP/DRES/w0REdIAAAA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CAh8OEhLdEBQU&#13;&#10;/xMXFv9nYUz/hn1f/4h/Yf/Bs37/9OKY/+zblP/q2ZP/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vZk//u3JX/&#13;&#10;8d+X//Lgl//w3pb/6NeS/8O1fP8jJR//DhIS/w8TE+4DBAQ2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QEBDw0QEMkRFRX/DxMT/w0SEv8SFhX/ICMf/zQ0LP9ybE//q6Bv/87Ag//l1ZD/792W//Lgl//y&#13;&#10;4Jf/8N6W/+3clP/r2pP/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rYkv/q2ZP/7NqU/+3clP/v3pb/8d+X//Lgl//x&#13;&#10;4Jf/7NuU/9/Pjf/Ft37/npRo/3lzUv9ZVkD/OTkt/xgbGf8KDxH/DRES/xEVFf8NERHUAQEBD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ggIXxEVFf8PExP/GRwa/yIkIP8SFhb/BgsO/wMIDP8CBwz/CA0Q/xod&#13;&#10;Gv82Niv/U1E8/3NtTv+TimH/saVy/8u8gf/ezoz/69qT//Hfl//y4Zf/8uCX//Lgl//y4Jf/8d+X&#13;&#10;//Hflv/w3pb/792V/+3clP/r2pP/6tmT/+rZk//q2ZP/6tm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q&#13;&#10;2ZP/69qT/+zak//t3JT/7t2V//Delv/w35b/8N+W//Hfl//y4Jf/8N6W/+rZk//h0Y7/1caH/8a4&#13;&#10;fv+xpXL/nZNn/4J6V/9mYkf/SUc2/ywtJf8UGBf/BgsP/wEHC/8ABQr/AQcM/xIVFf80NSr/Jigh&#13;&#10;/w0SEv8RFRX/BggIY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BwdcERUV/wsPEf9PTDz/joVk/4mAYf+HfmD/zL6E/+zblP/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8N6W/6mebv8LEBL/&#13;&#10;EBQV/wsNDa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HCQltERUV/wsQEf9TUD//joVk/4mAYf+JgGH/1MWI/+vak//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7t2V/7qud/8QFBT/EBQU/wwPD7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Cgp7ERUV/wsQEf9YVUP/joRk/4h/Yf+N&#13;&#10;g2P/28uL/+vak//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7tyV/8K1fP8TFxf/DxQU/wwPD8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JCwuIERUV/wwR&#13;&#10;Ev9jXkn/jYRk/4h/YP+SiGb/4tKP/+rZ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7dyU/8q8gf8YHBr/DxMU/w0QEM8AAAA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DAyVEBQV/xAUFP9uaFH/jINj/4d+YP+akGr/59aR/+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7NqU/9XGh/8g&#13;&#10;Ih3/DhIT/w4REdgAAQE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KDQ2jEBQU/xQYF/94cVb/i4Ji/4Z9X/+kmW//69qT/+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9qT/9zMi/8oKSP/DRIS/w4SEuEBAQEN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LDg6yDxQU/xgcGv99dVr/i4Fi/4V8&#13;&#10;X/+xpHX/7dyU/+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tmT/+TTkP81NSr/DBAS/w8SEugBAgIU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Dw/EDxMT&#13;&#10;/x8hHv+De13/ioFi/4V8X//Asn3/9OOY//Lgl//w35b/8N6W//Hfl//y4Jf/792V/+rZk//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q2ZP/&#13;&#10;7tyV//Hfl//z4Zf/8eCX//Hfl//y4Zf/8d+X/+zblP/p2JL/6diS/+3blP9JSDb/CQ4Q/w8TE+8C&#13;&#10;AgI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ERHXDhIT/yUnIv+HfmD/i4Fi/4yCY/++sXz/q6Bv/3dxUf9cWEH/VlM+/2FdRP+D&#13;&#10;fFj/tqp2/+XUkP/x4Jf/6tmT/+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rZkv/p2JL/6diS&#13;&#10;/+nYkv/p2JL/6diS/+nYkv/p2JL/6diS/+nYkv/p2JL/6diS/+nYkv/p2JL/6diS/+nYkv/p2JL/&#13;&#10;6diS/+nYkv/p2JL/6diS/+nYkv/p2JL/6diS/+nYkv/p2JL/6diS/+nYkv/p2JL/6diS/+nYkv/p&#13;&#10;2JL/69qT//Hgl//n1pH/w7Z9/5qRZf98dVT/amVJ/2hkSP96dFP/n5Vo/9TFh//x35f/7NuU//Hf&#13;&#10;l/9mYUf/BwwP/xAUFPgCAwMm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MDg61EBUV/wwQEf9bWEX/joRk/4mA&#13;&#10;Yf+GfV//o5du/+vak//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7tyV/8G0e/8SFhX/EBQU/w0QEM8AAAAD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MDw/DEBQU&#13;&#10;/w0REv9hXUn/jYRk/4mAYf+GfV//pZlv/+vak//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7dyU/8i6f/8WGRj/DxMU/w4REdkBAQEJ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MDw/DEBQU/w4SE/9pY03/jYNj/4mAYf+GfV//p5xx/+zbk//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7duU/82/g/8bHRv/DxMT&#13;&#10;/w4SEuQBAQE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MDw++EBQU/xAUFP9uaFD/jINj/4mAYf+FfV//q6Bz/+zb&#13;&#10;lP/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7NqT/9XGh/8hIx7/DhIT/w8TE+0CAgIZ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Dw+7EBQU/xIWFv9zbFT/jIJj&#13;&#10;/4mAYf+FfF//s6Z3/+3clP/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9qT/97Oi/8pKiL/DRES/w8TE+0CAgIZ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MDw/F&#13;&#10;EBQU/xUZF/96c1j/jINj/4qBYv+GfV//v7F9/+7dlf/q2ZL/6tmS/+r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9qT/+TTj/8vMCf/DBES/w8SEuoBAgIT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DAyIOEhLlDxMU/xgbGf93cFb/g3te/4J6Xf+Cel3/x7mB/+jXkf/m1pH/6NeS/+va&#13;&#10;k//v3Zb/8d+X//Lgl//y4Jf/8d+W/+/dlf/s25T/6tm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7duU//Hfl//y4Jf/6diT/8/BhP8vLyf/&#13;&#10;DBES/w8TE/QDBAQvAQEBC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B&#13;&#10;AQsDBAQ2BggIYwkLC4sLDg6uDRAQzQ8SEusQFBT/EBQU/xEVFf8cHxz/HiAd/x8hHv8gIh7/LS4l&#13;&#10;/zQ0Kf83Nyz/PDwv/0VENP9TUTz/YFxE/3JtTv+IgFv/oZdp/7uveP/UxYf/6NeS//Lgl//x35b/&#13;&#10;7NuU/+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q2ZP/7NuU//Hgl//s25T/zb+D/52TZ/9p&#13;&#10;ZEn/PT0w/x8iHf8RFBT/EBQU/xAUFP8PEhLoDhER2w0QEMcKDQ2gBwgIaQMEBC8AAAEG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BAQEQCAoKgg4REdgQFBT+EBQV/w8TFP8NERL/Cg8R/wgND/8IDA//CA0Q/wkOEP8JDQ//&#13;&#10;CQ4Q/wkOEP8KDhD/CA0P/wgMD/8IDA//BwwP/wcMDv8GCw7/BgsO/wYLDv8GCw7/CQ4Q/xAUFf8g&#13;&#10;Ih7/PDwv/2pmSf+jmWr/0sOF/+3blP/y4Jf/7dyU/+rZ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rZk//s25T/7dyU/+nYkv/i0o//1MWH/5eN&#13;&#10;Y/9JSDb/Gh0a/wgND/8DCAz/AgcM/wUKDv8IDQ//BwwP/wYLDv8GCw//BwwP/wkOEP8NEhP/EBQU&#13;&#10;/xAUFPoNEBHRCQwMkwYHB18DBAQyAQEBE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QEBDoNEBDPERUV/w0SE/8HDA//DBAS/xodG/8uLyb/R0U1/2BcQ/9e&#13;&#10;WkL/U1A7/0hGNv9APzH/OTot/zY2Kv8zNCn/MTIo/y8wJ/8tLiX/KSsk/yUnIv8hIx//HB8b/xQY&#13;&#10;F/8OEhP/CQ0Q/wYLDv8GCw7/BwwO/wYLDv8KDhH/HiEd/0tKN/+Lg13/yLp//+rZk//y4Jf/8N6W&#13;&#10;/+3clP/s2pP/69qT/+rZk//q2Z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tmS/+zbk//t3JT/6tmT/+DPjf/NvoT/uax6&#13;&#10;/5mPaf9aVkP/IiQg/wgNEP8ECg3/BQoO/xIWFv8zMyn/YV1E/4yEXf+TimL/iYFb/4R9V/+FfVj/&#13;&#10;eHJR/1BOO/8rLCT/EhUV/wcMD/8IDRD/DBAS/w4TE/8PExP8DhIS4wwODrYHCQlzAwQEMAAAAA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q2ZL/69qT/+3clP/r2pP/49KP/9HChv+6rXr/&#13;&#10;o5du/5SKaP+HfmD/XllG/yMlIf8LDxH/BwwP/wsPEf80NSr/fXdV/76yev/k04//8d+X//Lgl//y&#13;&#10;4Jf/8uCX//PhmP/z4Zj/8uGX/+7dlf/ezoz/vrF6/46GXv9dWUL/Ojkt/yAiHv8QFBT/CA0Q/wgN&#13;&#10;EP8NERP/DxMT+g0QEM0JCwuIBAUFPgEBAQ0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rZkv/q2ZP/69mT/+vak//r2ZP/6tmT/+nYkv/p2JL/6diS/+nYkv/p2JL/&#13;&#10;6diS/+nYkv/p2JL/6diS/+nYkv/p2JL/6diS/+nYkv/p2JL/6diS/+nYkv/p2JL/6diS/+nYkv/p&#13;&#10;2JL/6diS/+nYkv/p2JL/6diS/+nYkv/q2ZL/69qT/+7dlf/x4Jf/8+GY//Dfl//l1I/6zr+B4aue&#13;&#10;a7p+dE+ITUgwVCIgFiUFBQM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rZkv/r2pP/7duU/+/elv/y4Jj/8+GY//Hfl//p2JL/2sqI7cGzedOglWSveXBM&#13;&#10;hE9KMlYpJhotDQwID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BAQABCwoHDBsZER0uKh0y&#13;&#10;Qz4qSltVOWR0bEl/joRZm6SYZ7S5q3TKyrx/3dnJiO3j04756tmT//Delv/y4Jj/8+GY//LhmP/y&#13;&#10;4Jf/8N6W/+7dlf/t3JT/7NqU/+vZk//q2ZP/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rZkv/q2ZP/7NqU&#13;&#10;/+3clf/v3pb/8eCX//PhmP/z4Zj/8N+W/+rZkv/ezovzzL2A37WocsWXjF+ldWxJgFNNNVs0MCA4&#13;&#10;GBYPGgUEAw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">
                <v:shape id="Picture 56" o:spid="_x0000_s1027" type="#_x0000_t75" style="position:absolute;width:5029;height:6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">
                  <v:imagedata r:id="rId29" o:title="" cropright="33364f"/>
                </v:shape>
                <v:shape id="Picture 59" o:spid="_x0000_s1028" type="#_x0000_t75" style="position:absolute;left:3022;top:1092;width:1861;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">
                  <v:imagedata r:id="rId39" o:title=""/>
                </v:shape>
                <v:shape id="Picture 60" o:spid="_x0000_s1029" type="#_x0000_t75" style="position:absolute;left:2133;top:3708;width:1861;height:1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">
                  <v:imagedata r:id="rId30" o:title=""/>
                </v:shape>
              </v:group>
            </w:pict>
          </mc:Fallback>
        </mc:AlternateContent>
      </w:r>
      <w:r w:rsidR="00C029D0" w:rsidRPr="005D282D">
        <w:rPr>
          <w:noProof/>
        </w:rPr>
        <w:drawing>
          <wp:anchor distT="0" distB="0" distL="114300" distR="114300" simplePos="0" relativeHeight="251753472" behindDoc="0" locked="0" layoutInCell="1" allowOverlap="1" wp14:anchorId="35173740" wp14:editId="7CB83C99">
            <wp:simplePos x="0" y="0"/>
            <wp:positionH relativeFrom="column">
              <wp:posOffset>3390415</wp:posOffset>
            </wp:positionH>
            <wp:positionV relativeFrom="paragraph">
              <wp:posOffset>1677670</wp:posOffset>
            </wp:positionV>
            <wp:extent cx="369970" cy="45828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970" cy="458286"/>
                    </a:xfrm>
                    <a:prstGeom prst="rect">
                      <a:avLst/>
                    </a:prstGeom>
                  </pic:spPr>
                </pic:pic>
              </a:graphicData>
            </a:graphic>
            <wp14:sizeRelH relativeFrom="page">
              <wp14:pctWidth>0</wp14:pctWidth>
            </wp14:sizeRelH>
            <wp14:sizeRelV relativeFrom="page">
              <wp14:pctHeight>0</wp14:pctHeight>
            </wp14:sizeRelV>
          </wp:anchor>
        </w:drawing>
      </w:r>
      <w:r w:rsidR="00C029D0" w:rsidRPr="005D282D">
        <w:rPr>
          <w:noProof/>
        </w:rPr>
        <w:drawing>
          <wp:anchor distT="0" distB="0" distL="114300" distR="114300" simplePos="0" relativeHeight="251751424" behindDoc="0" locked="0" layoutInCell="1" allowOverlap="1" wp14:anchorId="6AF02514" wp14:editId="42F9B8E3">
            <wp:simplePos x="0" y="0"/>
            <wp:positionH relativeFrom="column">
              <wp:posOffset>2840944</wp:posOffset>
            </wp:positionH>
            <wp:positionV relativeFrom="paragraph">
              <wp:posOffset>1485022</wp:posOffset>
            </wp:positionV>
            <wp:extent cx="370936" cy="45828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936" cy="458286"/>
                    </a:xfrm>
                    <a:prstGeom prst="rect">
                      <a:avLst/>
                    </a:prstGeom>
                  </pic:spPr>
                </pic:pic>
              </a:graphicData>
            </a:graphic>
            <wp14:sizeRelH relativeFrom="page">
              <wp14:pctWidth>0</wp14:pctWidth>
            </wp14:sizeRelH>
            <wp14:sizeRelV relativeFrom="page">
              <wp14:pctHeight>0</wp14:pctHeight>
            </wp14:sizeRelV>
          </wp:anchor>
        </w:drawing>
      </w:r>
      <w:r w:rsidR="00133D1D" w:rsidRPr="005D282D">
        <w:rPr>
          <w:noProof/>
        </w:rPr>
        <w:drawing>
          <wp:anchor distT="0" distB="0" distL="114300" distR="114300" simplePos="0" relativeHeight="251749376" behindDoc="0" locked="0" layoutInCell="1" allowOverlap="1" wp14:anchorId="7555DE90" wp14:editId="0136A753">
            <wp:simplePos x="0" y="0"/>
            <wp:positionH relativeFrom="column">
              <wp:posOffset>2602230</wp:posOffset>
            </wp:positionH>
            <wp:positionV relativeFrom="paragraph">
              <wp:posOffset>1039495</wp:posOffset>
            </wp:positionV>
            <wp:extent cx="2250331" cy="1175385"/>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44" cstate="print">
                      <a:extLst>
                        <a:ext uri="{28A0092B-C50C-407E-A947-70E740481C1C}">
                          <a14:useLocalDpi xmlns:a14="http://schemas.microsoft.com/office/drawing/2010/main" val="0"/>
                        </a:ext>
                      </a:extLst>
                    </a:blip>
                    <a:srcRect t="26093"/>
                    <a:stretch/>
                  </pic:blipFill>
                  <pic:spPr bwMode="auto">
                    <a:xfrm>
                      <a:off x="0" y="0"/>
                      <a:ext cx="2250331" cy="11753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37088" behindDoc="0" locked="0" layoutInCell="1" allowOverlap="1" wp14:anchorId="5D06DDC9" wp14:editId="28BDB9E0">
            <wp:simplePos x="0" y="0"/>
            <wp:positionH relativeFrom="column">
              <wp:posOffset>2178685</wp:posOffset>
            </wp:positionH>
            <wp:positionV relativeFrom="paragraph">
              <wp:posOffset>564515</wp:posOffset>
            </wp:positionV>
            <wp:extent cx="325755" cy="321310"/>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 cy="32131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39136" behindDoc="0" locked="0" layoutInCell="1" allowOverlap="1" wp14:anchorId="65950315" wp14:editId="11908BFD">
            <wp:simplePos x="0" y="0"/>
            <wp:positionH relativeFrom="column">
              <wp:posOffset>2807335</wp:posOffset>
            </wp:positionH>
            <wp:positionV relativeFrom="paragraph">
              <wp:posOffset>568325</wp:posOffset>
            </wp:positionV>
            <wp:extent cx="325755" cy="321310"/>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 cy="32131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41184" behindDoc="0" locked="0" layoutInCell="1" allowOverlap="1" wp14:anchorId="10225804" wp14:editId="71571E12">
            <wp:simplePos x="0" y="0"/>
            <wp:positionH relativeFrom="column">
              <wp:posOffset>3439795</wp:posOffset>
            </wp:positionH>
            <wp:positionV relativeFrom="paragraph">
              <wp:posOffset>565785</wp:posOffset>
            </wp:positionV>
            <wp:extent cx="325755" cy="321310"/>
            <wp:effectExtent l="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755" cy="32131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43232" behindDoc="0" locked="0" layoutInCell="1" allowOverlap="1" wp14:anchorId="503EC06C" wp14:editId="745D0039">
            <wp:simplePos x="0" y="0"/>
            <wp:positionH relativeFrom="column">
              <wp:posOffset>2550160</wp:posOffset>
            </wp:positionH>
            <wp:positionV relativeFrom="paragraph">
              <wp:posOffset>520700</wp:posOffset>
            </wp:positionV>
            <wp:extent cx="210820" cy="414020"/>
            <wp:effectExtent l="0" t="0" r="508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820" cy="41402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45280" behindDoc="0" locked="0" layoutInCell="1" allowOverlap="1" wp14:anchorId="7CD55765" wp14:editId="2EDE6E37">
            <wp:simplePos x="0" y="0"/>
            <wp:positionH relativeFrom="column">
              <wp:posOffset>3180715</wp:posOffset>
            </wp:positionH>
            <wp:positionV relativeFrom="paragraph">
              <wp:posOffset>518160</wp:posOffset>
            </wp:positionV>
            <wp:extent cx="210820" cy="414020"/>
            <wp:effectExtent l="0" t="0" r="508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820" cy="41402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47328" behindDoc="0" locked="0" layoutInCell="1" allowOverlap="1" wp14:anchorId="090ECC6A" wp14:editId="2636EFDA">
            <wp:simplePos x="0" y="0"/>
            <wp:positionH relativeFrom="column">
              <wp:posOffset>3809321</wp:posOffset>
            </wp:positionH>
            <wp:positionV relativeFrom="paragraph">
              <wp:posOffset>521970</wp:posOffset>
            </wp:positionV>
            <wp:extent cx="210820" cy="414020"/>
            <wp:effectExtent l="0" t="0" r="508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820" cy="414020"/>
                    </a:xfrm>
                    <a:prstGeom prst="rect">
                      <a:avLst/>
                    </a:prstGeom>
                  </pic:spPr>
                </pic:pic>
              </a:graphicData>
            </a:graphic>
            <wp14:sizeRelH relativeFrom="page">
              <wp14:pctWidth>0</wp14:pctWidth>
            </wp14:sizeRelH>
            <wp14:sizeRelV relativeFrom="page">
              <wp14:pctHeight>0</wp14:pctHeight>
            </wp14:sizeRelV>
          </wp:anchor>
        </w:drawing>
      </w:r>
      <w:r w:rsidR="00D77FA3" w:rsidRPr="005D282D">
        <w:rPr>
          <w:noProof/>
        </w:rPr>
        <w:drawing>
          <wp:anchor distT="0" distB="0" distL="114300" distR="114300" simplePos="0" relativeHeight="251735040" behindDoc="0" locked="0" layoutInCell="1" allowOverlap="1" wp14:anchorId="5749FB9B" wp14:editId="249C36B1">
            <wp:simplePos x="0" y="0"/>
            <wp:positionH relativeFrom="column">
              <wp:posOffset>1071955</wp:posOffset>
            </wp:positionH>
            <wp:positionV relativeFrom="paragraph">
              <wp:posOffset>530860</wp:posOffset>
            </wp:positionV>
            <wp:extent cx="607469" cy="408097"/>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7469" cy="408097"/>
                    </a:xfrm>
                    <a:prstGeom prst="rect">
                      <a:avLst/>
                    </a:prstGeom>
                  </pic:spPr>
                </pic:pic>
              </a:graphicData>
            </a:graphic>
            <wp14:sizeRelH relativeFrom="page">
              <wp14:pctWidth>0</wp14:pctWidth>
            </wp14:sizeRelH>
            <wp14:sizeRelV relativeFrom="page">
              <wp14:pctHeight>0</wp14:pctHeight>
            </wp14:sizeRelV>
          </wp:anchor>
        </w:drawing>
      </w:r>
      <w:r w:rsidR="00DE4FB5" w:rsidRPr="005D282D">
        <w:rPr>
          <w:noProof/>
        </w:rPr>
        <mc:AlternateContent>
          <mc:Choice Requires="wps">
            <w:drawing>
              <wp:anchor distT="45720" distB="45720" distL="114300" distR="114300" simplePos="0" relativeHeight="251671552" behindDoc="0" locked="1" layoutInCell="1" allowOverlap="1" wp14:anchorId="5DC72205" wp14:editId="17EAFC7F">
                <wp:simplePos x="0" y="0"/>
                <wp:positionH relativeFrom="column">
                  <wp:posOffset>5007610</wp:posOffset>
                </wp:positionH>
                <wp:positionV relativeFrom="page">
                  <wp:posOffset>5685790</wp:posOffset>
                </wp:positionV>
                <wp:extent cx="4984115" cy="12877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287780"/>
                        </a:xfrm>
                        <a:prstGeom prst="rect">
                          <a:avLst/>
                        </a:prstGeom>
                        <a:noFill/>
                        <a:ln w="9525">
                          <a:noFill/>
                          <a:miter lim="800000"/>
                          <a:headEnd/>
                          <a:tailEnd/>
                        </a:ln>
                      </wps:spPr>
                      <wps:txbx>
                        <w:txbxContent>
                          <w:p w14:paraId="17064214" w14:textId="77777777" w:rsidR="00DE4FB5" w:rsidRPr="00DE4FB5" w:rsidRDefault="00DE4FB5" w:rsidP="00DE4FB5">
                            <w:pPr>
                              <w:pStyle w:val="Heading3"/>
                              <w:spacing w:before="0" w:after="40"/>
                              <w:rPr>
                                <w:sz w:val="22"/>
                                <w:szCs w:val="22"/>
                              </w:rPr>
                            </w:pPr>
                            <w:r w:rsidRPr="00DE4FB5">
                              <w:rPr>
                                <w:sz w:val="22"/>
                                <w:szCs w:val="22"/>
                              </w:rPr>
                              <w:t>Challenge Yourself:</w:t>
                            </w:r>
                          </w:p>
                          <w:p w14:paraId="6621B522" w14:textId="5EA3E6B8" w:rsidR="00DE4FB5" w:rsidRPr="00161114" w:rsidRDefault="00161114" w:rsidP="00161114">
                            <w:pPr>
                              <w:pStyle w:val="Bullets"/>
                              <w:rPr>
                                <w:rFonts w:ascii="Times New Roman" w:hAnsi="Times New Roman"/>
                                <w:color w:val="auto"/>
                                <w:sz w:val="24"/>
                                <w:szCs w:val="24"/>
                              </w:rPr>
                            </w:pPr>
                            <w:r w:rsidRPr="00161114">
                              <w:t>Can you build or draw a maze for one of your small world toys? Place the toy in the middle of your maze. Can you tell your grown-up how they will find their way out?</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72205" id="_x0000_s1030" type="#_x0000_t202" style="position:absolute;margin-left:394.3pt;margin-top:447.7pt;width:392.45pt;height:101.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" filled="f" stroked="f">
                <v:textbox inset="3mm,2.5mm,3mm,3mm">
                  <w:txbxContent>
                    <w:p w14:paraId="17064214" w14:textId="77777777" w:rsidR="00DE4FB5" w:rsidRPr="00DE4FB5" w:rsidRDefault="00DE4FB5" w:rsidP="00DE4FB5">
                      <w:pPr>
                        <w:pStyle w:val="Heading3"/>
                        <w:spacing w:before="0" w:after="40"/>
                        <w:rPr>
                          <w:sz w:val="22"/>
                          <w:szCs w:val="22"/>
                        </w:rPr>
                      </w:pPr>
                      <w:r w:rsidRPr="00DE4FB5">
                        <w:rPr>
                          <w:sz w:val="22"/>
                          <w:szCs w:val="22"/>
                        </w:rPr>
                        <w:t>Challenge Yourself:</w:t>
                      </w:r>
                    </w:p>
                    <w:p w14:paraId="6621B522" w14:textId="5EA3E6B8" w:rsidR="00DE4FB5" w:rsidRPr="00161114" w:rsidRDefault="00161114" w:rsidP="00161114">
                      <w:pPr>
                        <w:pStyle w:val="Bullets"/>
                        <w:rPr>
                          <w:rFonts w:ascii="Times New Roman" w:hAnsi="Times New Roman"/>
                          <w:color w:val="auto"/>
                          <w:sz w:val="24"/>
                          <w:szCs w:val="24"/>
                        </w:rPr>
                      </w:pPr>
                      <w:r w:rsidRPr="00161114">
                        <w:t>Can you build or draw a maze for one of your small world toys? Place the toy in the middle of your maze. Can you tell your grown-up how they will find their way out?</w:t>
                      </w:r>
                    </w:p>
                  </w:txbxContent>
                </v:textbox>
                <w10:wrap anchory="page"/>
                <w10:anchorlock/>
              </v:shape>
            </w:pict>
          </mc:Fallback>
        </mc:AlternateContent>
      </w:r>
      <w:r w:rsidR="00DE4FB5" w:rsidRPr="005D282D">
        <w:rPr>
          <w:noProof/>
        </w:rPr>
        <mc:AlternateContent>
          <mc:Choice Requires="wps">
            <w:drawing>
              <wp:anchor distT="45720" distB="45720" distL="114300" distR="114300" simplePos="0" relativeHeight="251669504" behindDoc="0" locked="1" layoutInCell="1" allowOverlap="1" wp14:anchorId="43300E2C" wp14:editId="2CE53F99">
                <wp:simplePos x="0" y="0"/>
                <wp:positionH relativeFrom="column">
                  <wp:posOffset>-116840</wp:posOffset>
                </wp:positionH>
                <wp:positionV relativeFrom="page">
                  <wp:posOffset>5688330</wp:posOffset>
                </wp:positionV>
                <wp:extent cx="4984115" cy="12877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287780"/>
                        </a:xfrm>
                        <a:prstGeom prst="rect">
                          <a:avLst/>
                        </a:prstGeom>
                        <a:noFill/>
                        <a:ln w="9525">
                          <a:noFill/>
                          <a:miter lim="800000"/>
                          <a:headEnd/>
                          <a:tailEnd/>
                        </a:ln>
                      </wps:spPr>
                      <wps:txbx>
                        <w:txbxContent>
                          <w:p w14:paraId="2B86D19C" w14:textId="77777777" w:rsidR="00DE4FB5" w:rsidRPr="00DE4FB5" w:rsidRDefault="00DE4FB5" w:rsidP="00DE4FB5">
                            <w:pPr>
                              <w:pStyle w:val="Heading3"/>
                              <w:spacing w:before="0" w:after="40"/>
                              <w:rPr>
                                <w:sz w:val="22"/>
                                <w:szCs w:val="22"/>
                              </w:rPr>
                            </w:pPr>
                            <w:r w:rsidRPr="00DE4FB5">
                              <w:rPr>
                                <w:sz w:val="22"/>
                                <w:szCs w:val="22"/>
                              </w:rPr>
                              <w:t>Challenge Yourself:</w:t>
                            </w:r>
                          </w:p>
                          <w:p w14:paraId="29E747D5" w14:textId="77777777" w:rsidR="00161114" w:rsidRPr="00161114" w:rsidRDefault="00161114" w:rsidP="00161114">
                            <w:pPr>
                              <w:pStyle w:val="Bullets"/>
                              <w:rPr>
                                <w:rFonts w:ascii="Arial" w:hAnsi="Arial"/>
                              </w:rPr>
                            </w:pPr>
                            <w:r w:rsidRPr="00161114">
                              <w:t xml:space="preserve">Can you create a repeating pattern using three different types of objects, such as natural materials, </w:t>
                            </w:r>
                            <w:proofErr w:type="gramStart"/>
                            <w:r w:rsidRPr="00161114">
                              <w:t>buttons</w:t>
                            </w:r>
                            <w:proofErr w:type="gramEnd"/>
                            <w:r w:rsidRPr="00161114">
                              <w:t xml:space="preserve"> or coins?</w:t>
                            </w:r>
                          </w:p>
                          <w:p w14:paraId="6E242962" w14:textId="4798030B" w:rsidR="00DE4FB5" w:rsidRPr="00161114" w:rsidRDefault="00161114" w:rsidP="00161114">
                            <w:pPr>
                              <w:pStyle w:val="Bullets"/>
                            </w:pPr>
                            <w:r w:rsidRPr="00161114">
                              <w:t>Can you make your pattern reach all around the edge of a plate?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00E2C" id="_x0000_s1031" type="#_x0000_t202" style="position:absolute;margin-left:-9.2pt;margin-top:447.9pt;width:392.45pt;height:10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" filled="f" stroked="f">
                <v:textbox inset="3mm,2.5mm,3mm,3mm">
                  <w:txbxContent>
                    <w:p w14:paraId="2B86D19C" w14:textId="77777777" w:rsidR="00DE4FB5" w:rsidRPr="00DE4FB5" w:rsidRDefault="00DE4FB5" w:rsidP="00DE4FB5">
                      <w:pPr>
                        <w:pStyle w:val="Heading3"/>
                        <w:spacing w:before="0" w:after="40"/>
                        <w:rPr>
                          <w:sz w:val="22"/>
                          <w:szCs w:val="22"/>
                        </w:rPr>
                      </w:pPr>
                      <w:r w:rsidRPr="00DE4FB5">
                        <w:rPr>
                          <w:sz w:val="22"/>
                          <w:szCs w:val="22"/>
                        </w:rPr>
                        <w:t>Challenge Yourself:</w:t>
                      </w:r>
                    </w:p>
                    <w:p w14:paraId="29E747D5" w14:textId="77777777" w:rsidR="00161114" w:rsidRPr="00161114" w:rsidRDefault="00161114" w:rsidP="00161114">
                      <w:pPr>
                        <w:pStyle w:val="Bullets"/>
                        <w:rPr>
                          <w:rFonts w:ascii="Arial" w:hAnsi="Arial"/>
                        </w:rPr>
                      </w:pPr>
                      <w:r w:rsidRPr="00161114">
                        <w:t xml:space="preserve">Can you create a repeating pattern using three different types of objects, such as natural materials, </w:t>
                      </w:r>
                      <w:proofErr w:type="gramStart"/>
                      <w:r w:rsidRPr="00161114">
                        <w:t>buttons</w:t>
                      </w:r>
                      <w:proofErr w:type="gramEnd"/>
                      <w:r w:rsidRPr="00161114">
                        <w:t xml:space="preserve"> or coins?</w:t>
                      </w:r>
                    </w:p>
                    <w:p w14:paraId="6E242962" w14:textId="4798030B" w:rsidR="00DE4FB5" w:rsidRPr="00161114" w:rsidRDefault="00161114" w:rsidP="00161114">
                      <w:pPr>
                        <w:pStyle w:val="Bullets"/>
                      </w:pPr>
                      <w:r w:rsidRPr="00161114">
                        <w:t>Can you make your pattern reach all around the edge of a plate?</w:t>
                      </w:r>
                    </w:p>
                  </w:txbxContent>
                </v:textbox>
                <w10:wrap anchory="page"/>
                <w10:anchorlock/>
              </v:shape>
            </w:pict>
          </mc:Fallback>
        </mc:AlternateContent>
      </w:r>
      <w:r w:rsidR="00DE4FB5" w:rsidRPr="005D282D">
        <w:rPr>
          <w:noProof/>
        </w:rPr>
        <mc:AlternateContent>
          <mc:Choice Requires="wps">
            <w:drawing>
              <wp:anchor distT="45720" distB="45720" distL="114300" distR="114300" simplePos="0" relativeHeight="251667456" behindDoc="0" locked="0" layoutInCell="1" allowOverlap="1" wp14:anchorId="4942A685" wp14:editId="71C5918B">
                <wp:simplePos x="0" y="0"/>
                <wp:positionH relativeFrom="column">
                  <wp:posOffset>5004435</wp:posOffset>
                </wp:positionH>
                <wp:positionV relativeFrom="paragraph">
                  <wp:posOffset>-1905</wp:posOffset>
                </wp:positionV>
                <wp:extent cx="5048250" cy="50095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3B2C5891" w14:textId="77777777" w:rsidR="00161114" w:rsidRPr="00161114" w:rsidRDefault="00161114" w:rsidP="00161114">
                            <w:pPr>
                              <w:spacing w:after="40" w:line="240" w:lineRule="auto"/>
                              <w:rPr>
                                <w:rFonts w:cs="Raanana"/>
                                <w:b/>
                                <w:bCs/>
                                <w:color w:val="F9B002"/>
                                <w:sz w:val="26"/>
                                <w:szCs w:val="26"/>
                              </w:rPr>
                            </w:pPr>
                            <w:r w:rsidRPr="00161114">
                              <w:rPr>
                                <w:rFonts w:cs="Raanana"/>
                                <w:b/>
                                <w:bCs/>
                                <w:color w:val="F9B002"/>
                                <w:sz w:val="26"/>
                                <w:szCs w:val="26"/>
                              </w:rPr>
                              <w:t>Spatial Reasoning: Mapping</w:t>
                            </w:r>
                          </w:p>
                          <w:p w14:paraId="299201FD" w14:textId="599DB55D" w:rsidR="00161114" w:rsidRPr="00161114" w:rsidRDefault="00161114" w:rsidP="00161114">
                            <w:pPr>
                              <w:spacing w:after="120" w:line="240" w:lineRule="auto"/>
                              <w:jc w:val="center"/>
                              <w:rPr>
                                <w:rFonts w:ascii="Times New Roman" w:eastAsia="Times New Roman" w:hAnsi="Times New Roman"/>
                                <w:color w:val="auto"/>
                                <w:sz w:val="24"/>
                                <w:szCs w:val="24"/>
                              </w:rPr>
                            </w:pPr>
                            <w:r w:rsidRPr="00161114">
                              <w:rPr>
                                <w:rFonts w:eastAsia="Times New Roman"/>
                                <w:b/>
                                <w:bCs/>
                                <w:color w:val="000000"/>
                              </w:rPr>
                              <w:t>map             direction                 forwards                   turn               pass</w:t>
                            </w:r>
                          </w:p>
                          <w:p w14:paraId="61630B05" w14:textId="77777777" w:rsidR="00161114" w:rsidRPr="00161114" w:rsidRDefault="00161114" w:rsidP="00161114">
                            <w:pPr>
                              <w:spacing w:after="0" w:line="240" w:lineRule="auto"/>
                              <w:jc w:val="center"/>
                              <w:rPr>
                                <w:rFonts w:ascii="Times New Roman" w:eastAsia="Times New Roman" w:hAnsi="Times New Roman"/>
                                <w:color w:val="auto"/>
                                <w:sz w:val="24"/>
                                <w:szCs w:val="24"/>
                              </w:rPr>
                            </w:pPr>
                            <w:r w:rsidRPr="00161114">
                              <w:rPr>
                                <w:rFonts w:eastAsia="Times New Roman"/>
                                <w:b/>
                                <w:bCs/>
                                <w:color w:val="000000"/>
                              </w:rPr>
                              <w:t>first                  then                 next                 near              far</w:t>
                            </w:r>
                          </w:p>
                          <w:p w14:paraId="2FAA9CED" w14:textId="77777777" w:rsidR="00161114" w:rsidRPr="00161114" w:rsidRDefault="00161114" w:rsidP="00161114">
                            <w:pPr>
                              <w:spacing w:after="0" w:line="240" w:lineRule="auto"/>
                              <w:rPr>
                                <w:rFonts w:ascii="Times New Roman" w:eastAsia="Times New Roman" w:hAnsi="Times New Roman"/>
                                <w:color w:val="auto"/>
                                <w:sz w:val="24"/>
                                <w:szCs w:val="24"/>
                              </w:rPr>
                            </w:pPr>
                          </w:p>
                          <w:p w14:paraId="377C671B" w14:textId="2134845B" w:rsidR="00161114" w:rsidRPr="00161114" w:rsidRDefault="00161114" w:rsidP="00161114">
                            <w:pPr>
                              <w:spacing w:after="0" w:line="240" w:lineRule="auto"/>
                              <w:rPr>
                                <w:rFonts w:ascii="Times New Roman" w:eastAsia="Times New Roman" w:hAnsi="Times New Roman"/>
                                <w:color w:val="auto"/>
                                <w:sz w:val="24"/>
                                <w:szCs w:val="24"/>
                              </w:rPr>
                            </w:pPr>
                            <w:r w:rsidRPr="00161114">
                              <w:rPr>
                                <w:rFonts w:eastAsia="Times New Roman"/>
                                <w:color w:val="000000"/>
                              </w:rPr>
                              <w:t xml:space="preserve">Can you tell me how you get from your </w:t>
                            </w:r>
                            <w:r w:rsidR="00A6100A">
                              <w:rPr>
                                <w:rFonts w:eastAsia="Times New Roman"/>
                                <w:color w:val="000000"/>
                              </w:rPr>
                              <w:br/>
                            </w:r>
                            <w:r w:rsidRPr="00161114">
                              <w:rPr>
                                <w:rFonts w:eastAsia="Times New Roman"/>
                                <w:color w:val="000000"/>
                              </w:rPr>
                              <w:t>living room to your bedroom? </w:t>
                            </w:r>
                          </w:p>
                          <w:p w14:paraId="338BC727" w14:textId="50C2D8F8" w:rsidR="00161114" w:rsidRPr="00161114" w:rsidRDefault="00161114" w:rsidP="00A6100A">
                            <w:pPr>
                              <w:spacing w:after="120" w:line="240" w:lineRule="auto"/>
                              <w:rPr>
                                <w:rFonts w:ascii="Times New Roman" w:eastAsia="Times New Roman" w:hAnsi="Times New Roman"/>
                                <w:color w:val="auto"/>
                                <w:sz w:val="24"/>
                                <w:szCs w:val="24"/>
                              </w:rPr>
                            </w:pPr>
                            <w:r w:rsidRPr="00161114">
                              <w:rPr>
                                <w:rFonts w:eastAsia="Times New Roman"/>
                                <w:color w:val="000000"/>
                              </w:rPr>
                              <w:t xml:space="preserve">Can you tell me how you get from your </w:t>
                            </w:r>
                            <w:r w:rsidR="00A6100A">
                              <w:rPr>
                                <w:rFonts w:eastAsia="Times New Roman"/>
                                <w:color w:val="000000"/>
                              </w:rPr>
                              <w:br/>
                            </w:r>
                            <w:r w:rsidRPr="00161114">
                              <w:rPr>
                                <w:rFonts w:eastAsia="Times New Roman"/>
                                <w:color w:val="000000"/>
                              </w:rPr>
                              <w:t>classroom to the school hall?</w:t>
                            </w:r>
                          </w:p>
                          <w:p w14:paraId="65B98140" w14:textId="77777777" w:rsidR="00A6100A" w:rsidRDefault="00161114" w:rsidP="00A6100A">
                            <w:pPr>
                              <w:spacing w:after="240" w:line="240" w:lineRule="auto"/>
                              <w:rPr>
                                <w:rFonts w:ascii="Times New Roman" w:eastAsia="Times New Roman" w:hAnsi="Times New Roman"/>
                                <w:color w:val="auto"/>
                                <w:sz w:val="24"/>
                                <w:szCs w:val="24"/>
                              </w:rPr>
                            </w:pPr>
                            <w:r w:rsidRPr="00161114">
                              <w:rPr>
                                <w:rFonts w:eastAsia="Times New Roman"/>
                                <w:color w:val="000000"/>
                              </w:rPr>
                              <w:t xml:space="preserve">Which direction do you need to go in </w:t>
                            </w:r>
                            <w:r w:rsidR="00A6100A">
                              <w:rPr>
                                <w:rFonts w:eastAsia="Times New Roman"/>
                                <w:color w:val="000000"/>
                              </w:rPr>
                              <w:br/>
                            </w:r>
                            <w:r w:rsidRPr="00161114">
                              <w:rPr>
                                <w:rFonts w:eastAsia="Times New Roman"/>
                                <w:color w:val="000000"/>
                              </w:rPr>
                              <w:t xml:space="preserve">first? What do you pass first? What do </w:t>
                            </w:r>
                            <w:r w:rsidR="00A6100A">
                              <w:rPr>
                                <w:rFonts w:eastAsia="Times New Roman"/>
                                <w:color w:val="000000"/>
                              </w:rPr>
                              <w:br/>
                            </w:r>
                            <w:r w:rsidRPr="00161114">
                              <w:rPr>
                                <w:rFonts w:eastAsia="Times New Roman"/>
                                <w:color w:val="000000"/>
                              </w:rPr>
                              <w:t xml:space="preserve">you pass next? </w:t>
                            </w:r>
                          </w:p>
                          <w:p w14:paraId="671E5DBC" w14:textId="5C4A72B6" w:rsidR="00A6100A" w:rsidRPr="00A6100A" w:rsidRDefault="00A6100A" w:rsidP="00A6100A">
                            <w:pPr>
                              <w:spacing w:after="1080" w:line="240" w:lineRule="auto"/>
                              <w:rPr>
                                <w:rFonts w:ascii="Times New Roman" w:eastAsia="Times New Roman" w:hAnsi="Times New Roman"/>
                                <w:color w:val="auto"/>
                                <w:sz w:val="24"/>
                                <w:szCs w:val="24"/>
                              </w:rPr>
                            </w:pPr>
                            <w:r w:rsidRPr="00A6100A">
                              <w:rPr>
                                <w:rFonts w:eastAsia="Times New Roman"/>
                                <w:color w:val="000000"/>
                              </w:rPr>
                              <w:t>Can you tell me how Rapunzel can get from the river to her castle? What will she pass? Is there more than one way to get there?</w:t>
                            </w:r>
                            <w:r>
                              <w:rPr>
                                <w:rFonts w:ascii="Times New Roman" w:eastAsia="Times New Roman" w:hAnsi="Times New Roman"/>
                                <w:color w:val="auto"/>
                                <w:sz w:val="24"/>
                                <w:szCs w:val="24"/>
                              </w:rPr>
                              <w:t xml:space="preserve"> </w:t>
                            </w:r>
                            <w:r w:rsidRPr="00A6100A">
                              <w:rPr>
                                <w:rFonts w:eastAsia="Times New Roman"/>
                                <w:color w:val="000000"/>
                              </w:rPr>
                              <w:t>Which way might the troll go to get to the castle?</w:t>
                            </w:r>
                          </w:p>
                          <w:p w14:paraId="12FEE013" w14:textId="77777777" w:rsidR="00A6100A" w:rsidRPr="00A6100A" w:rsidRDefault="00A6100A" w:rsidP="00A6100A">
                            <w:pPr>
                              <w:spacing w:after="0" w:line="240" w:lineRule="auto"/>
                              <w:rPr>
                                <w:rFonts w:ascii="Times New Roman" w:eastAsia="Times New Roman" w:hAnsi="Times New Roman"/>
                                <w:color w:val="auto"/>
                                <w:sz w:val="24"/>
                                <w:szCs w:val="24"/>
                              </w:rPr>
                            </w:pPr>
                          </w:p>
                          <w:p w14:paraId="56D1F6BB" w14:textId="77777777" w:rsidR="00161114" w:rsidRPr="00161114" w:rsidRDefault="00161114" w:rsidP="00161114">
                            <w:pPr>
                              <w:spacing w:after="0" w:line="240" w:lineRule="auto"/>
                              <w:rPr>
                                <w:rFonts w:ascii="Times New Roman" w:eastAsia="Times New Roman" w:hAnsi="Times New Roman"/>
                                <w:color w:val="auto"/>
                                <w:sz w:val="24"/>
                                <w:szCs w:val="24"/>
                              </w:rPr>
                            </w:pPr>
                          </w:p>
                          <w:p w14:paraId="3A08DD62" w14:textId="77777777" w:rsidR="00DE4FB5" w:rsidRDefault="00DE4FB5" w:rsidP="00161114">
                            <w:pPr>
                              <w:spacing w:after="0" w:line="240" w:lineRule="auto"/>
                              <w:rPr>
                                <w:rFonts w:eastAsia="Times New Roman"/>
                                <w:color w:val="000000"/>
                              </w:rPr>
                            </w:pPr>
                          </w:p>
                          <w:p w14:paraId="0121BFA3" w14:textId="77777777" w:rsidR="00DE4FB5" w:rsidRPr="008954B8" w:rsidRDefault="00DE4FB5" w:rsidP="00161114">
                            <w:pPr>
                              <w:spacing w:after="0" w:line="240" w:lineRule="auto"/>
                              <w:rPr>
                                <w:rFonts w:ascii="Times New Roman" w:eastAsia="Times New Roman" w:hAnsi="Times New Roman"/>
                                <w:color w:val="auto"/>
                                <w:sz w:val="24"/>
                                <w:szCs w:val="24"/>
                              </w:rPr>
                            </w:pPr>
                          </w:p>
                          <w:p w14:paraId="06C18B30" w14:textId="77777777" w:rsidR="00DE4FB5" w:rsidRDefault="00DE4FB5" w:rsidP="00161114">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2A685" id="_x0000_s1032" type="#_x0000_t202" style="position:absolute;margin-left:394.05pt;margin-top:-.15pt;width:397.5pt;height:39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" filled="f" stroked="f">
                <v:textbox inset="4mm,3mm,4mm,4mm">
                  <w:txbxContent>
                    <w:p w14:paraId="3B2C5891" w14:textId="77777777" w:rsidR="00161114" w:rsidRPr="00161114" w:rsidRDefault="00161114" w:rsidP="00161114">
                      <w:pPr>
                        <w:spacing w:after="40" w:line="240" w:lineRule="auto"/>
                        <w:rPr>
                          <w:rFonts w:cs="Raanana"/>
                          <w:b/>
                          <w:bCs/>
                          <w:color w:val="F9B002"/>
                          <w:sz w:val="26"/>
                          <w:szCs w:val="26"/>
                        </w:rPr>
                      </w:pPr>
                      <w:r w:rsidRPr="00161114">
                        <w:rPr>
                          <w:rFonts w:cs="Raanana"/>
                          <w:b/>
                          <w:bCs/>
                          <w:color w:val="F9B002"/>
                          <w:sz w:val="26"/>
                          <w:szCs w:val="26"/>
                        </w:rPr>
                        <w:t>Spatial Reasoning: Mapping</w:t>
                      </w:r>
                    </w:p>
                    <w:p w14:paraId="299201FD" w14:textId="599DB55D" w:rsidR="00161114" w:rsidRPr="00161114" w:rsidRDefault="00161114" w:rsidP="00161114">
                      <w:pPr>
                        <w:spacing w:after="120" w:line="240" w:lineRule="auto"/>
                        <w:jc w:val="center"/>
                        <w:rPr>
                          <w:rFonts w:ascii="Times New Roman" w:eastAsia="Times New Roman" w:hAnsi="Times New Roman"/>
                          <w:color w:val="auto"/>
                          <w:sz w:val="24"/>
                          <w:szCs w:val="24"/>
                        </w:rPr>
                      </w:pPr>
                      <w:r w:rsidRPr="00161114">
                        <w:rPr>
                          <w:rFonts w:eastAsia="Times New Roman"/>
                          <w:b/>
                          <w:bCs/>
                          <w:color w:val="000000"/>
                        </w:rPr>
                        <w:t>map             direction                 forwards                   turn               pass</w:t>
                      </w:r>
                    </w:p>
                    <w:p w14:paraId="61630B05" w14:textId="77777777" w:rsidR="00161114" w:rsidRPr="00161114" w:rsidRDefault="00161114" w:rsidP="00161114">
                      <w:pPr>
                        <w:spacing w:after="0" w:line="240" w:lineRule="auto"/>
                        <w:jc w:val="center"/>
                        <w:rPr>
                          <w:rFonts w:ascii="Times New Roman" w:eastAsia="Times New Roman" w:hAnsi="Times New Roman"/>
                          <w:color w:val="auto"/>
                          <w:sz w:val="24"/>
                          <w:szCs w:val="24"/>
                        </w:rPr>
                      </w:pPr>
                      <w:r w:rsidRPr="00161114">
                        <w:rPr>
                          <w:rFonts w:eastAsia="Times New Roman"/>
                          <w:b/>
                          <w:bCs/>
                          <w:color w:val="000000"/>
                        </w:rPr>
                        <w:t>first                  then                 next                 near              far</w:t>
                      </w:r>
                    </w:p>
                    <w:p w14:paraId="2FAA9CED" w14:textId="77777777" w:rsidR="00161114" w:rsidRPr="00161114" w:rsidRDefault="00161114" w:rsidP="00161114">
                      <w:pPr>
                        <w:spacing w:after="0" w:line="240" w:lineRule="auto"/>
                        <w:rPr>
                          <w:rFonts w:ascii="Times New Roman" w:eastAsia="Times New Roman" w:hAnsi="Times New Roman"/>
                          <w:color w:val="auto"/>
                          <w:sz w:val="24"/>
                          <w:szCs w:val="24"/>
                        </w:rPr>
                      </w:pPr>
                    </w:p>
                    <w:p w14:paraId="377C671B" w14:textId="2134845B" w:rsidR="00161114" w:rsidRPr="00161114" w:rsidRDefault="00161114" w:rsidP="00161114">
                      <w:pPr>
                        <w:spacing w:after="0" w:line="240" w:lineRule="auto"/>
                        <w:rPr>
                          <w:rFonts w:ascii="Times New Roman" w:eastAsia="Times New Roman" w:hAnsi="Times New Roman"/>
                          <w:color w:val="auto"/>
                          <w:sz w:val="24"/>
                          <w:szCs w:val="24"/>
                        </w:rPr>
                      </w:pPr>
                      <w:r w:rsidRPr="00161114">
                        <w:rPr>
                          <w:rFonts w:eastAsia="Times New Roman"/>
                          <w:color w:val="000000"/>
                        </w:rPr>
                        <w:t xml:space="preserve">Can you tell me how you get from your </w:t>
                      </w:r>
                      <w:r w:rsidR="00A6100A">
                        <w:rPr>
                          <w:rFonts w:eastAsia="Times New Roman"/>
                          <w:color w:val="000000"/>
                        </w:rPr>
                        <w:br/>
                      </w:r>
                      <w:r w:rsidRPr="00161114">
                        <w:rPr>
                          <w:rFonts w:eastAsia="Times New Roman"/>
                          <w:color w:val="000000"/>
                        </w:rPr>
                        <w:t>living room to your bedroom? </w:t>
                      </w:r>
                    </w:p>
                    <w:p w14:paraId="338BC727" w14:textId="50C2D8F8" w:rsidR="00161114" w:rsidRPr="00161114" w:rsidRDefault="00161114" w:rsidP="00A6100A">
                      <w:pPr>
                        <w:spacing w:after="120" w:line="240" w:lineRule="auto"/>
                        <w:rPr>
                          <w:rFonts w:ascii="Times New Roman" w:eastAsia="Times New Roman" w:hAnsi="Times New Roman"/>
                          <w:color w:val="auto"/>
                          <w:sz w:val="24"/>
                          <w:szCs w:val="24"/>
                        </w:rPr>
                      </w:pPr>
                      <w:r w:rsidRPr="00161114">
                        <w:rPr>
                          <w:rFonts w:eastAsia="Times New Roman"/>
                          <w:color w:val="000000"/>
                        </w:rPr>
                        <w:t xml:space="preserve">Can you tell me how you get from your </w:t>
                      </w:r>
                      <w:r w:rsidR="00A6100A">
                        <w:rPr>
                          <w:rFonts w:eastAsia="Times New Roman"/>
                          <w:color w:val="000000"/>
                        </w:rPr>
                        <w:br/>
                      </w:r>
                      <w:r w:rsidRPr="00161114">
                        <w:rPr>
                          <w:rFonts w:eastAsia="Times New Roman"/>
                          <w:color w:val="000000"/>
                        </w:rPr>
                        <w:t>classroom to the school hall?</w:t>
                      </w:r>
                    </w:p>
                    <w:p w14:paraId="65B98140" w14:textId="77777777" w:rsidR="00A6100A" w:rsidRDefault="00161114" w:rsidP="00A6100A">
                      <w:pPr>
                        <w:spacing w:after="240" w:line="240" w:lineRule="auto"/>
                        <w:rPr>
                          <w:rFonts w:ascii="Times New Roman" w:eastAsia="Times New Roman" w:hAnsi="Times New Roman"/>
                          <w:color w:val="auto"/>
                          <w:sz w:val="24"/>
                          <w:szCs w:val="24"/>
                        </w:rPr>
                      </w:pPr>
                      <w:r w:rsidRPr="00161114">
                        <w:rPr>
                          <w:rFonts w:eastAsia="Times New Roman"/>
                          <w:color w:val="000000"/>
                        </w:rPr>
                        <w:t xml:space="preserve">Which direction do you need to go in </w:t>
                      </w:r>
                      <w:r w:rsidR="00A6100A">
                        <w:rPr>
                          <w:rFonts w:eastAsia="Times New Roman"/>
                          <w:color w:val="000000"/>
                        </w:rPr>
                        <w:br/>
                      </w:r>
                      <w:r w:rsidRPr="00161114">
                        <w:rPr>
                          <w:rFonts w:eastAsia="Times New Roman"/>
                          <w:color w:val="000000"/>
                        </w:rPr>
                        <w:t xml:space="preserve">first? What do you pass first? What do </w:t>
                      </w:r>
                      <w:r w:rsidR="00A6100A">
                        <w:rPr>
                          <w:rFonts w:eastAsia="Times New Roman"/>
                          <w:color w:val="000000"/>
                        </w:rPr>
                        <w:br/>
                      </w:r>
                      <w:r w:rsidRPr="00161114">
                        <w:rPr>
                          <w:rFonts w:eastAsia="Times New Roman"/>
                          <w:color w:val="000000"/>
                        </w:rPr>
                        <w:t xml:space="preserve">you pass next? </w:t>
                      </w:r>
                    </w:p>
                    <w:p w14:paraId="671E5DBC" w14:textId="5C4A72B6" w:rsidR="00A6100A" w:rsidRPr="00A6100A" w:rsidRDefault="00A6100A" w:rsidP="00A6100A">
                      <w:pPr>
                        <w:spacing w:after="1080" w:line="240" w:lineRule="auto"/>
                        <w:rPr>
                          <w:rFonts w:ascii="Times New Roman" w:eastAsia="Times New Roman" w:hAnsi="Times New Roman"/>
                          <w:color w:val="auto"/>
                          <w:sz w:val="24"/>
                          <w:szCs w:val="24"/>
                        </w:rPr>
                      </w:pPr>
                      <w:r w:rsidRPr="00A6100A">
                        <w:rPr>
                          <w:rFonts w:eastAsia="Times New Roman"/>
                          <w:color w:val="000000"/>
                        </w:rPr>
                        <w:t>Can you tell me how Rapunzel can get from the river to her castle? What will she pass? Is there more than one way to get there?</w:t>
                      </w:r>
                      <w:r>
                        <w:rPr>
                          <w:rFonts w:ascii="Times New Roman" w:eastAsia="Times New Roman" w:hAnsi="Times New Roman"/>
                          <w:color w:val="auto"/>
                          <w:sz w:val="24"/>
                          <w:szCs w:val="24"/>
                        </w:rPr>
                        <w:t xml:space="preserve"> </w:t>
                      </w:r>
                      <w:r w:rsidRPr="00A6100A">
                        <w:rPr>
                          <w:rFonts w:eastAsia="Times New Roman"/>
                          <w:color w:val="000000"/>
                        </w:rPr>
                        <w:t>Which way might the troll go to get to the castle?</w:t>
                      </w:r>
                    </w:p>
                    <w:p w14:paraId="12FEE013" w14:textId="77777777" w:rsidR="00A6100A" w:rsidRPr="00A6100A" w:rsidRDefault="00A6100A" w:rsidP="00A6100A">
                      <w:pPr>
                        <w:spacing w:after="0" w:line="240" w:lineRule="auto"/>
                        <w:rPr>
                          <w:rFonts w:ascii="Times New Roman" w:eastAsia="Times New Roman" w:hAnsi="Times New Roman"/>
                          <w:color w:val="auto"/>
                          <w:sz w:val="24"/>
                          <w:szCs w:val="24"/>
                        </w:rPr>
                      </w:pPr>
                    </w:p>
                    <w:p w14:paraId="56D1F6BB" w14:textId="77777777" w:rsidR="00161114" w:rsidRPr="00161114" w:rsidRDefault="00161114" w:rsidP="00161114">
                      <w:pPr>
                        <w:spacing w:after="0" w:line="240" w:lineRule="auto"/>
                        <w:rPr>
                          <w:rFonts w:ascii="Times New Roman" w:eastAsia="Times New Roman" w:hAnsi="Times New Roman"/>
                          <w:color w:val="auto"/>
                          <w:sz w:val="24"/>
                          <w:szCs w:val="24"/>
                        </w:rPr>
                      </w:pPr>
                    </w:p>
                    <w:p w14:paraId="3A08DD62" w14:textId="77777777" w:rsidR="00DE4FB5" w:rsidRDefault="00DE4FB5" w:rsidP="00161114">
                      <w:pPr>
                        <w:spacing w:after="0" w:line="240" w:lineRule="auto"/>
                        <w:rPr>
                          <w:rFonts w:eastAsia="Times New Roman"/>
                          <w:color w:val="000000"/>
                        </w:rPr>
                      </w:pPr>
                    </w:p>
                    <w:p w14:paraId="0121BFA3" w14:textId="77777777" w:rsidR="00DE4FB5" w:rsidRPr="008954B8" w:rsidRDefault="00DE4FB5" w:rsidP="00161114">
                      <w:pPr>
                        <w:spacing w:after="0" w:line="240" w:lineRule="auto"/>
                        <w:rPr>
                          <w:rFonts w:ascii="Times New Roman" w:eastAsia="Times New Roman" w:hAnsi="Times New Roman"/>
                          <w:color w:val="auto"/>
                          <w:sz w:val="24"/>
                          <w:szCs w:val="24"/>
                        </w:rPr>
                      </w:pPr>
                    </w:p>
                    <w:p w14:paraId="06C18B30" w14:textId="77777777" w:rsidR="00DE4FB5" w:rsidRDefault="00DE4FB5" w:rsidP="00161114">
                      <w:pPr>
                        <w:spacing w:after="0" w:line="240" w:lineRule="auto"/>
                      </w:pPr>
                    </w:p>
                  </w:txbxContent>
                </v:textbox>
              </v:shape>
            </w:pict>
          </mc:Fallback>
        </mc:AlternateContent>
      </w:r>
      <w:r w:rsidR="00DE4FB5" w:rsidRPr="005D282D">
        <w:rPr>
          <w:noProof/>
        </w:rPr>
        <mc:AlternateContent>
          <mc:Choice Requires="wps">
            <w:drawing>
              <wp:anchor distT="45720" distB="45720" distL="114300" distR="114300" simplePos="0" relativeHeight="251665408" behindDoc="0" locked="0" layoutInCell="1" allowOverlap="1" wp14:anchorId="181859AD" wp14:editId="436D6DD8">
                <wp:simplePos x="0" y="0"/>
                <wp:positionH relativeFrom="column">
                  <wp:posOffset>-89535</wp:posOffset>
                </wp:positionH>
                <wp:positionV relativeFrom="paragraph">
                  <wp:posOffset>-2540</wp:posOffset>
                </wp:positionV>
                <wp:extent cx="5048250" cy="50095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7D6226A0" w14:textId="77777777" w:rsidR="00D77FA3" w:rsidRPr="00D77FA3" w:rsidRDefault="00D77FA3" w:rsidP="00D77FA3">
                            <w:pPr>
                              <w:spacing w:after="40" w:line="240" w:lineRule="auto"/>
                              <w:rPr>
                                <w:b/>
                                <w:bCs/>
                                <w:color w:val="F9B002"/>
                                <w:sz w:val="26"/>
                                <w:szCs w:val="26"/>
                              </w:rPr>
                            </w:pPr>
                            <w:r w:rsidRPr="00D77FA3">
                              <w:rPr>
                                <w:b/>
                                <w:bCs/>
                                <w:color w:val="F9B002"/>
                                <w:sz w:val="26"/>
                                <w:szCs w:val="26"/>
                              </w:rPr>
                              <w:t>Patterns and Relationships</w:t>
                            </w:r>
                          </w:p>
                          <w:p w14:paraId="30A9AE98" w14:textId="6F096627" w:rsidR="00DE4FB5" w:rsidRPr="00475CC1" w:rsidRDefault="00D77FA3" w:rsidP="00133D1D">
                            <w:pPr>
                              <w:spacing w:after="840" w:line="240" w:lineRule="auto"/>
                              <w:rPr>
                                <w:rFonts w:ascii="Times New Roman" w:eastAsia="Times New Roman" w:hAnsi="Times New Roman"/>
                                <w:color w:val="auto"/>
                                <w:sz w:val="24"/>
                                <w:szCs w:val="24"/>
                              </w:rPr>
                            </w:pPr>
                            <w:r>
                              <w:rPr>
                                <w:rFonts w:eastAsia="Times New Roman"/>
                                <w:b/>
                                <w:bCs/>
                                <w:color w:val="000000"/>
                              </w:rPr>
                              <w:t xml:space="preserve">                          Symmetrical                                 Pattern</w:t>
                            </w:r>
                          </w:p>
                          <w:p w14:paraId="1E8412CF" w14:textId="782BFDD7" w:rsidR="00133D1D" w:rsidRDefault="00133D1D" w:rsidP="00C029D0">
                            <w:pPr>
                              <w:spacing w:after="120" w:line="240" w:lineRule="auto"/>
                              <w:rPr>
                                <w:rFonts w:eastAsia="Times New Roman"/>
                                <w:color w:val="000000"/>
                              </w:rPr>
                            </w:pPr>
                            <w:r w:rsidRPr="00133D1D">
                              <w:rPr>
                                <w:rFonts w:eastAsia="Times New Roman"/>
                                <w:color w:val="000000"/>
                              </w:rPr>
                              <w:t xml:space="preserve">One alien has popped out of the crater. </w:t>
                            </w:r>
                            <w:r>
                              <w:rPr>
                                <w:rFonts w:eastAsia="Times New Roman"/>
                                <w:color w:val="000000"/>
                              </w:rPr>
                              <w:br/>
                            </w:r>
                            <w:r w:rsidRPr="00133D1D">
                              <w:rPr>
                                <w:rFonts w:eastAsia="Times New Roman"/>
                                <w:color w:val="000000"/>
                              </w:rPr>
                              <w:t xml:space="preserve">How many feelers does he have? Now </w:t>
                            </w:r>
                            <w:r>
                              <w:rPr>
                                <w:rFonts w:eastAsia="Times New Roman"/>
                                <w:color w:val="000000"/>
                              </w:rPr>
                              <w:br/>
                            </w:r>
                            <w:r w:rsidRPr="00133D1D">
                              <w:rPr>
                                <w:rFonts w:eastAsia="Times New Roman"/>
                                <w:color w:val="000000"/>
                              </w:rPr>
                              <w:t>another one has popped out. How many</w:t>
                            </w:r>
                            <w:r>
                              <w:rPr>
                                <w:rFonts w:eastAsia="Times New Roman"/>
                                <w:color w:val="000000"/>
                              </w:rPr>
                              <w:br/>
                            </w:r>
                            <w:r w:rsidRPr="00133D1D">
                              <w:rPr>
                                <w:rFonts w:eastAsia="Times New Roman"/>
                                <w:color w:val="000000"/>
                              </w:rPr>
                              <w:t xml:space="preserve">feelers are there now? If one more alien </w:t>
                            </w:r>
                            <w:r>
                              <w:rPr>
                                <w:rFonts w:eastAsia="Times New Roman"/>
                                <w:color w:val="000000"/>
                              </w:rPr>
                              <w:br/>
                            </w:r>
                            <w:r w:rsidRPr="00133D1D">
                              <w:rPr>
                                <w:rFonts w:eastAsia="Times New Roman"/>
                                <w:color w:val="000000"/>
                              </w:rPr>
                              <w:t xml:space="preserve">pops out, how many feelers will there be </w:t>
                            </w:r>
                            <w:r>
                              <w:rPr>
                                <w:rFonts w:eastAsia="Times New Roman"/>
                                <w:color w:val="000000"/>
                              </w:rPr>
                              <w:br/>
                            </w:r>
                            <w:r w:rsidRPr="00133D1D">
                              <w:rPr>
                                <w:rFonts w:eastAsia="Times New Roman"/>
                                <w:color w:val="000000"/>
                              </w:rPr>
                              <w:t xml:space="preserve">all together? Can you spot the pattern? </w:t>
                            </w:r>
                            <w:r>
                              <w:rPr>
                                <w:rFonts w:eastAsia="Times New Roman"/>
                                <w:color w:val="000000"/>
                              </w:rPr>
                              <w:br/>
                            </w:r>
                            <w:r w:rsidRPr="00133D1D">
                              <w:rPr>
                                <w:rFonts w:eastAsia="Times New Roman"/>
                                <w:color w:val="000000"/>
                              </w:rPr>
                              <w:t>What is happening to the numbers?</w:t>
                            </w:r>
                          </w:p>
                          <w:p w14:paraId="4AB60B47" w14:textId="066142EA" w:rsidR="00C029D0" w:rsidRDefault="00C029D0" w:rsidP="00133D1D">
                            <w:pPr>
                              <w:spacing w:after="0" w:line="240" w:lineRule="auto"/>
                              <w:rPr>
                                <w:rFonts w:eastAsia="Times New Roman"/>
                                <w:color w:val="000000"/>
                              </w:rPr>
                            </w:pPr>
                          </w:p>
                          <w:p w14:paraId="11DE0680" w14:textId="251B6533" w:rsidR="00C029D0" w:rsidRDefault="00C029D0" w:rsidP="00C17FC5">
                            <w:pPr>
                              <w:spacing w:after="2160" w:line="240" w:lineRule="auto"/>
                              <w:rPr>
                                <w:rFonts w:eastAsia="Times New Roman"/>
                                <w:color w:val="000000"/>
                              </w:rPr>
                            </w:pPr>
                            <w:r w:rsidRPr="00C029D0">
                              <w:rPr>
                                <w:rFonts w:eastAsia="Times New Roman"/>
                                <w:color w:val="000000"/>
                              </w:rPr>
                              <w:t>Can you match each sandcastle to its symmetrical other half?</w:t>
                            </w:r>
                          </w:p>
                          <w:p w14:paraId="4DA8EC11" w14:textId="01FFFBE1" w:rsidR="00C17FC5" w:rsidRPr="00C17FC5" w:rsidRDefault="00C17FC5" w:rsidP="00C17FC5">
                            <w:pPr>
                              <w:spacing w:after="120" w:line="240" w:lineRule="auto"/>
                              <w:rPr>
                                <w:rFonts w:ascii="Times New Roman" w:eastAsia="Times New Roman" w:hAnsi="Times New Roman"/>
                                <w:color w:val="auto"/>
                                <w:sz w:val="24"/>
                                <w:szCs w:val="24"/>
                              </w:rPr>
                            </w:pPr>
                            <w:r w:rsidRPr="00C17FC5">
                              <w:rPr>
                                <w:rFonts w:eastAsia="Times New Roman"/>
                                <w:color w:val="000000"/>
                              </w:rPr>
                              <w:t>What do you notice about these patterns?</w:t>
                            </w:r>
                          </w:p>
                          <w:p w14:paraId="647533EC" w14:textId="77777777" w:rsidR="00C17FC5" w:rsidRPr="00C17FC5" w:rsidRDefault="00C17FC5" w:rsidP="00C17FC5">
                            <w:pPr>
                              <w:spacing w:after="120" w:line="240" w:lineRule="auto"/>
                              <w:rPr>
                                <w:rFonts w:ascii="Times New Roman" w:eastAsia="Times New Roman" w:hAnsi="Times New Roman"/>
                                <w:color w:val="auto"/>
                                <w:sz w:val="24"/>
                                <w:szCs w:val="24"/>
                              </w:rPr>
                            </w:pPr>
                            <w:r w:rsidRPr="00C17FC5">
                              <w:rPr>
                                <w:rFonts w:eastAsia="Times New Roman"/>
                                <w:color w:val="000000"/>
                              </w:rPr>
                              <w:t>What shapes can you see?</w:t>
                            </w:r>
                          </w:p>
                          <w:p w14:paraId="7F55C636" w14:textId="77777777" w:rsidR="00C17FC5" w:rsidRPr="00C17FC5" w:rsidRDefault="00C17FC5" w:rsidP="00C17FC5">
                            <w:pPr>
                              <w:spacing w:after="0" w:line="240" w:lineRule="auto"/>
                              <w:rPr>
                                <w:rFonts w:ascii="Times New Roman" w:eastAsia="Times New Roman" w:hAnsi="Times New Roman"/>
                                <w:color w:val="auto"/>
                                <w:sz w:val="24"/>
                                <w:szCs w:val="24"/>
                              </w:rPr>
                            </w:pPr>
                            <w:r w:rsidRPr="00C17FC5">
                              <w:rPr>
                                <w:rFonts w:eastAsia="Times New Roman"/>
                                <w:color w:val="000000"/>
                              </w:rPr>
                              <w:t>Which colours have been used?</w:t>
                            </w:r>
                          </w:p>
                          <w:p w14:paraId="18A211E3" w14:textId="77777777" w:rsidR="00C17FC5" w:rsidRPr="00C17FC5" w:rsidRDefault="00C17FC5" w:rsidP="00C17FC5">
                            <w:pPr>
                              <w:spacing w:after="0" w:line="240" w:lineRule="auto"/>
                              <w:rPr>
                                <w:rFonts w:ascii="Times New Roman" w:eastAsia="Times New Roman" w:hAnsi="Times New Roman"/>
                                <w:color w:val="auto"/>
                                <w:sz w:val="24"/>
                                <w:szCs w:val="24"/>
                              </w:rPr>
                            </w:pPr>
                          </w:p>
                          <w:p w14:paraId="00EBD9BF" w14:textId="77777777" w:rsidR="00DE4FB5" w:rsidRDefault="00DE4FB5" w:rsidP="00DE4FB5">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859AD" id="_x0000_s1033" type="#_x0000_t202" style="position:absolute;margin-left:-7.05pt;margin-top:-.2pt;width:397.5pt;height:39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" filled="f" stroked="f">
                <v:textbox inset="4mm,3mm,4mm,4mm">
                  <w:txbxContent>
                    <w:p w14:paraId="7D6226A0" w14:textId="77777777" w:rsidR="00D77FA3" w:rsidRPr="00D77FA3" w:rsidRDefault="00D77FA3" w:rsidP="00D77FA3">
                      <w:pPr>
                        <w:spacing w:after="40" w:line="240" w:lineRule="auto"/>
                        <w:rPr>
                          <w:b/>
                          <w:bCs/>
                          <w:color w:val="F9B002"/>
                          <w:sz w:val="26"/>
                          <w:szCs w:val="26"/>
                        </w:rPr>
                      </w:pPr>
                      <w:r w:rsidRPr="00D77FA3">
                        <w:rPr>
                          <w:b/>
                          <w:bCs/>
                          <w:color w:val="F9B002"/>
                          <w:sz w:val="26"/>
                          <w:szCs w:val="26"/>
                        </w:rPr>
                        <w:t>Patterns and Relationships</w:t>
                      </w:r>
                    </w:p>
                    <w:p w14:paraId="30A9AE98" w14:textId="6F096627" w:rsidR="00DE4FB5" w:rsidRPr="00475CC1" w:rsidRDefault="00D77FA3" w:rsidP="00133D1D">
                      <w:pPr>
                        <w:spacing w:after="840" w:line="240" w:lineRule="auto"/>
                        <w:rPr>
                          <w:rFonts w:ascii="Times New Roman" w:eastAsia="Times New Roman" w:hAnsi="Times New Roman"/>
                          <w:color w:val="auto"/>
                          <w:sz w:val="24"/>
                          <w:szCs w:val="24"/>
                        </w:rPr>
                      </w:pPr>
                      <w:r>
                        <w:rPr>
                          <w:rFonts w:eastAsia="Times New Roman"/>
                          <w:b/>
                          <w:bCs/>
                          <w:color w:val="000000"/>
                        </w:rPr>
                        <w:t xml:space="preserve">                          Symmetrical                                 Pattern</w:t>
                      </w:r>
                    </w:p>
                    <w:p w14:paraId="1E8412CF" w14:textId="782BFDD7" w:rsidR="00133D1D" w:rsidRDefault="00133D1D" w:rsidP="00C029D0">
                      <w:pPr>
                        <w:spacing w:after="120" w:line="240" w:lineRule="auto"/>
                        <w:rPr>
                          <w:rFonts w:eastAsia="Times New Roman"/>
                          <w:color w:val="000000"/>
                        </w:rPr>
                      </w:pPr>
                      <w:r w:rsidRPr="00133D1D">
                        <w:rPr>
                          <w:rFonts w:eastAsia="Times New Roman"/>
                          <w:color w:val="000000"/>
                        </w:rPr>
                        <w:t xml:space="preserve">One alien has popped out of the crater. </w:t>
                      </w:r>
                      <w:r>
                        <w:rPr>
                          <w:rFonts w:eastAsia="Times New Roman"/>
                          <w:color w:val="000000"/>
                        </w:rPr>
                        <w:br/>
                      </w:r>
                      <w:r w:rsidRPr="00133D1D">
                        <w:rPr>
                          <w:rFonts w:eastAsia="Times New Roman"/>
                          <w:color w:val="000000"/>
                        </w:rPr>
                        <w:t xml:space="preserve">How many feelers does he have? Now </w:t>
                      </w:r>
                      <w:r>
                        <w:rPr>
                          <w:rFonts w:eastAsia="Times New Roman"/>
                          <w:color w:val="000000"/>
                        </w:rPr>
                        <w:br/>
                      </w:r>
                      <w:r w:rsidRPr="00133D1D">
                        <w:rPr>
                          <w:rFonts w:eastAsia="Times New Roman"/>
                          <w:color w:val="000000"/>
                        </w:rPr>
                        <w:t>another one has popped out. How many</w:t>
                      </w:r>
                      <w:r>
                        <w:rPr>
                          <w:rFonts w:eastAsia="Times New Roman"/>
                          <w:color w:val="000000"/>
                        </w:rPr>
                        <w:br/>
                      </w:r>
                      <w:r w:rsidRPr="00133D1D">
                        <w:rPr>
                          <w:rFonts w:eastAsia="Times New Roman"/>
                          <w:color w:val="000000"/>
                        </w:rPr>
                        <w:t xml:space="preserve">feelers are there now? If one more alien </w:t>
                      </w:r>
                      <w:r>
                        <w:rPr>
                          <w:rFonts w:eastAsia="Times New Roman"/>
                          <w:color w:val="000000"/>
                        </w:rPr>
                        <w:br/>
                      </w:r>
                      <w:r w:rsidRPr="00133D1D">
                        <w:rPr>
                          <w:rFonts w:eastAsia="Times New Roman"/>
                          <w:color w:val="000000"/>
                        </w:rPr>
                        <w:t xml:space="preserve">pops out, how many feelers will there be </w:t>
                      </w:r>
                      <w:r>
                        <w:rPr>
                          <w:rFonts w:eastAsia="Times New Roman"/>
                          <w:color w:val="000000"/>
                        </w:rPr>
                        <w:br/>
                      </w:r>
                      <w:r w:rsidRPr="00133D1D">
                        <w:rPr>
                          <w:rFonts w:eastAsia="Times New Roman"/>
                          <w:color w:val="000000"/>
                        </w:rPr>
                        <w:t xml:space="preserve">all together? Can you spot the pattern? </w:t>
                      </w:r>
                      <w:r>
                        <w:rPr>
                          <w:rFonts w:eastAsia="Times New Roman"/>
                          <w:color w:val="000000"/>
                        </w:rPr>
                        <w:br/>
                      </w:r>
                      <w:r w:rsidRPr="00133D1D">
                        <w:rPr>
                          <w:rFonts w:eastAsia="Times New Roman"/>
                          <w:color w:val="000000"/>
                        </w:rPr>
                        <w:t>What is happening to the numbers?</w:t>
                      </w:r>
                    </w:p>
                    <w:p w14:paraId="4AB60B47" w14:textId="066142EA" w:rsidR="00C029D0" w:rsidRDefault="00C029D0" w:rsidP="00133D1D">
                      <w:pPr>
                        <w:spacing w:after="0" w:line="240" w:lineRule="auto"/>
                        <w:rPr>
                          <w:rFonts w:eastAsia="Times New Roman"/>
                          <w:color w:val="000000"/>
                        </w:rPr>
                      </w:pPr>
                    </w:p>
                    <w:p w14:paraId="11DE0680" w14:textId="251B6533" w:rsidR="00C029D0" w:rsidRDefault="00C029D0" w:rsidP="00C17FC5">
                      <w:pPr>
                        <w:spacing w:after="2160" w:line="240" w:lineRule="auto"/>
                        <w:rPr>
                          <w:rFonts w:eastAsia="Times New Roman"/>
                          <w:color w:val="000000"/>
                        </w:rPr>
                      </w:pPr>
                      <w:r w:rsidRPr="00C029D0">
                        <w:rPr>
                          <w:rFonts w:eastAsia="Times New Roman"/>
                          <w:color w:val="000000"/>
                        </w:rPr>
                        <w:t>Can you match each sandcastle to its symmetrical other half?</w:t>
                      </w:r>
                    </w:p>
                    <w:p w14:paraId="4DA8EC11" w14:textId="01FFFBE1" w:rsidR="00C17FC5" w:rsidRPr="00C17FC5" w:rsidRDefault="00C17FC5" w:rsidP="00C17FC5">
                      <w:pPr>
                        <w:spacing w:after="120" w:line="240" w:lineRule="auto"/>
                        <w:rPr>
                          <w:rFonts w:ascii="Times New Roman" w:eastAsia="Times New Roman" w:hAnsi="Times New Roman"/>
                          <w:color w:val="auto"/>
                          <w:sz w:val="24"/>
                          <w:szCs w:val="24"/>
                        </w:rPr>
                      </w:pPr>
                      <w:r w:rsidRPr="00C17FC5">
                        <w:rPr>
                          <w:rFonts w:eastAsia="Times New Roman"/>
                          <w:color w:val="000000"/>
                        </w:rPr>
                        <w:t>What do you notice about these patterns?</w:t>
                      </w:r>
                    </w:p>
                    <w:p w14:paraId="647533EC" w14:textId="77777777" w:rsidR="00C17FC5" w:rsidRPr="00C17FC5" w:rsidRDefault="00C17FC5" w:rsidP="00C17FC5">
                      <w:pPr>
                        <w:spacing w:after="120" w:line="240" w:lineRule="auto"/>
                        <w:rPr>
                          <w:rFonts w:ascii="Times New Roman" w:eastAsia="Times New Roman" w:hAnsi="Times New Roman"/>
                          <w:color w:val="auto"/>
                          <w:sz w:val="24"/>
                          <w:szCs w:val="24"/>
                        </w:rPr>
                      </w:pPr>
                      <w:r w:rsidRPr="00C17FC5">
                        <w:rPr>
                          <w:rFonts w:eastAsia="Times New Roman"/>
                          <w:color w:val="000000"/>
                        </w:rPr>
                        <w:t>What shapes can you see?</w:t>
                      </w:r>
                    </w:p>
                    <w:p w14:paraId="7F55C636" w14:textId="77777777" w:rsidR="00C17FC5" w:rsidRPr="00C17FC5" w:rsidRDefault="00C17FC5" w:rsidP="00C17FC5">
                      <w:pPr>
                        <w:spacing w:after="0" w:line="240" w:lineRule="auto"/>
                        <w:rPr>
                          <w:rFonts w:ascii="Times New Roman" w:eastAsia="Times New Roman" w:hAnsi="Times New Roman"/>
                          <w:color w:val="auto"/>
                          <w:sz w:val="24"/>
                          <w:szCs w:val="24"/>
                        </w:rPr>
                      </w:pPr>
                      <w:r w:rsidRPr="00C17FC5">
                        <w:rPr>
                          <w:rFonts w:eastAsia="Times New Roman"/>
                          <w:color w:val="000000"/>
                        </w:rPr>
                        <w:t>Which colours have been used?</w:t>
                      </w:r>
                    </w:p>
                    <w:p w14:paraId="18A211E3" w14:textId="77777777" w:rsidR="00C17FC5" w:rsidRPr="00C17FC5" w:rsidRDefault="00C17FC5" w:rsidP="00C17FC5">
                      <w:pPr>
                        <w:spacing w:after="0" w:line="240" w:lineRule="auto"/>
                        <w:rPr>
                          <w:rFonts w:ascii="Times New Roman" w:eastAsia="Times New Roman" w:hAnsi="Times New Roman"/>
                          <w:color w:val="auto"/>
                          <w:sz w:val="24"/>
                          <w:szCs w:val="24"/>
                        </w:rPr>
                      </w:pPr>
                    </w:p>
                    <w:p w14:paraId="00EBD9BF" w14:textId="77777777" w:rsidR="00DE4FB5" w:rsidRDefault="00DE4FB5" w:rsidP="00DE4FB5">
                      <w:pPr>
                        <w:spacing w:after="0" w:line="240" w:lineRule="auto"/>
                      </w:pPr>
                    </w:p>
                  </w:txbxContent>
                </v:textbox>
              </v:shape>
            </w:pict>
          </mc:Fallback>
        </mc:AlternateContent>
      </w:r>
      <w:r w:rsidR="00DE4FB5" w:rsidRPr="005D282D">
        <w:rPr>
          <w:noProof/>
        </w:rPr>
        <mc:AlternateContent>
          <mc:Choice Requires="wps">
            <w:drawing>
              <wp:anchor distT="45720" distB="45720" distL="114300" distR="114300" simplePos="0" relativeHeight="251663360" behindDoc="0" locked="1" layoutInCell="1" allowOverlap="1" wp14:anchorId="0B03E789" wp14:editId="41B8867E">
                <wp:simplePos x="0" y="0"/>
                <wp:positionH relativeFrom="column">
                  <wp:posOffset>215900</wp:posOffset>
                </wp:positionH>
                <wp:positionV relativeFrom="page">
                  <wp:posOffset>208915</wp:posOffset>
                </wp:positionV>
                <wp:extent cx="9484995" cy="5632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32678742" w14:textId="77777777" w:rsidR="00DE4FB5" w:rsidRPr="00475CC1" w:rsidRDefault="00DE4FB5" w:rsidP="00DE4FB5">
                            <w:pPr>
                              <w:spacing w:before="40" w:after="0"/>
                              <w:jc w:val="center"/>
                              <w:rPr>
                                <w:color w:val="auto"/>
                                <w:sz w:val="36"/>
                                <w:szCs w:val="36"/>
                              </w:rPr>
                            </w:pPr>
                            <w:r w:rsidRPr="00475CC1">
                              <w:rPr>
                                <w:b/>
                                <w:color w:val="auto"/>
                                <w:sz w:val="36"/>
                                <w:szCs w:val="36"/>
                              </w:rPr>
                              <w:t xml:space="preserve">Maths Talk and Learn: Supporting White Rose Maths </w:t>
                            </w:r>
                            <w:proofErr w:type="gramStart"/>
                            <w:r w:rsidRPr="00475CC1">
                              <w:rPr>
                                <w:b/>
                                <w:color w:val="auto"/>
                                <w:sz w:val="36"/>
                                <w:szCs w:val="36"/>
                              </w:rPr>
                              <w:t>On</w:t>
                            </w:r>
                            <w:proofErr w:type="gramEnd"/>
                            <w:r w:rsidRPr="00475CC1">
                              <w:rPr>
                                <w:b/>
                                <w:color w:val="auto"/>
                                <w:sz w:val="36"/>
                                <w:szCs w:val="36"/>
                              </w:rPr>
                              <w:t xml:space="preserve"> The Move</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3E789" id="_x0000_s1034" type="#_x0000_t202" style="position:absolute;margin-left:17pt;margin-top:16.45pt;width:746.85pt;height:44.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" filled="f" stroked="f">
                <v:textbox inset="4mm,3.5mm,4mm,4mm">
                  <w:txbxContent>
                    <w:p w14:paraId="32678742" w14:textId="77777777" w:rsidR="00DE4FB5" w:rsidRPr="00475CC1" w:rsidRDefault="00DE4FB5" w:rsidP="00DE4FB5">
                      <w:pPr>
                        <w:spacing w:before="40" w:after="0"/>
                        <w:jc w:val="center"/>
                        <w:rPr>
                          <w:color w:val="auto"/>
                          <w:sz w:val="36"/>
                          <w:szCs w:val="36"/>
                        </w:rPr>
                      </w:pPr>
                      <w:r w:rsidRPr="00475CC1">
                        <w:rPr>
                          <w:b/>
                          <w:color w:val="auto"/>
                          <w:sz w:val="36"/>
                          <w:szCs w:val="36"/>
                        </w:rPr>
                        <w:t xml:space="preserve">Maths Talk and Learn: Supporting White Rose Maths </w:t>
                      </w:r>
                      <w:proofErr w:type="gramStart"/>
                      <w:r w:rsidRPr="00475CC1">
                        <w:rPr>
                          <w:b/>
                          <w:color w:val="auto"/>
                          <w:sz w:val="36"/>
                          <w:szCs w:val="36"/>
                        </w:rPr>
                        <w:t>On</w:t>
                      </w:r>
                      <w:proofErr w:type="gramEnd"/>
                      <w:r w:rsidRPr="00475CC1">
                        <w:rPr>
                          <w:b/>
                          <w:color w:val="auto"/>
                          <w:sz w:val="36"/>
                          <w:szCs w:val="36"/>
                        </w:rPr>
                        <w:t xml:space="preserve"> The Move</w:t>
                      </w:r>
                    </w:p>
                  </w:txbxContent>
                </v:textbox>
                <w10:wrap anchory="page"/>
                <w10:anchorlock/>
              </v:shape>
            </w:pict>
          </mc:Fallback>
        </mc:AlternateContent>
      </w:r>
    </w:p>
    <w:sectPr w:rsidR="00B8626B" w:rsidRPr="009E4127" w:rsidSect="00A61E8B">
      <w:headerReference w:type="default" r:id="rId48"/>
      <w:footerReference w:type="default" r:id="rId49"/>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AAE04" w14:textId="77777777" w:rsidR="00093488" w:rsidRDefault="00093488" w:rsidP="00DD5720">
      <w:r>
        <w:separator/>
      </w:r>
    </w:p>
  </w:endnote>
  <w:endnote w:type="continuationSeparator" w:id="0">
    <w:p w14:paraId="6BCB8EEE" w14:textId="77777777" w:rsidR="00093488" w:rsidRDefault="00093488"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Sassoon Infant Rg">
    <w:altName w:val="Calibri"/>
    <w:panose1 w:val="020B0604020202020204"/>
    <w:charset w:val="00"/>
    <w:family w:val="modern"/>
    <w:notTrueType/>
    <w:pitch w:val="variable"/>
    <w:sig w:usb0="800000AF" w:usb1="4000004A" w:usb2="00000010" w:usb3="00000000" w:csb0="00000001" w:csb1="00000000"/>
  </w:font>
  <w:font w:name="Twinkl">
    <w:panose1 w:val="02000000000000000000"/>
    <w:charset w:val="4D"/>
    <w:family w:val="auto"/>
    <w:pitch w:val="variable"/>
    <w:sig w:usb0="00000007" w:usb1="00000001" w:usb2="00000000" w:usb3="00000000" w:csb0="00000093" w:csb1="00000000"/>
  </w:font>
  <w:font w:name="BPreplay">
    <w:panose1 w:val="020B0604020202020204"/>
    <w:charset w:val="00"/>
    <w:family w:val="modern"/>
    <w:notTrueType/>
    <w:pitch w:val="variable"/>
    <w:sig w:usb0="8000008B" w:usb1="0000004A" w:usb2="00000000" w:usb3="00000000" w:csb0="00000009" w:csb1="00000000"/>
  </w:font>
  <w:font w:name="Twinkl SemiBold">
    <w:panose1 w:val="02000000000000000000"/>
    <w:charset w:val="4D"/>
    <w:family w:val="auto"/>
    <w:pitch w:val="variable"/>
    <w:sig w:usb0="00000007" w:usb1="00000001" w:usb2="00000000" w:usb3="00000000" w:csb0="00000093" w:csb1="00000000"/>
  </w:font>
  <w:font w:name="Twinkl Sb">
    <w:altName w:val="Arial"/>
    <w:panose1 w:val="02000000000000000000"/>
    <w:charset w:val="00"/>
    <w:family w:val="modern"/>
    <w:notTrueType/>
    <w:pitch w:val="variable"/>
    <w:sig w:usb0="00000001" w:usb1="5000205B" w:usb2="00000000" w:usb3="00000000" w:csb0="00000093" w:csb1="00000000"/>
  </w:font>
  <w:font w:name="Tuffy">
    <w:panose1 w:val="020B0604020202020204"/>
    <w:charset w:val="00"/>
    <w:family w:val="swiss"/>
    <w:notTrueType/>
    <w:pitch w:val="variable"/>
    <w:sig w:usb0="E00002FF" w:usb1="520020FB" w:usb2="00000000" w:usb3="00000000" w:csb0="0000019F" w:csb1="00000000"/>
  </w:font>
  <w:font w:name="Raanana">
    <w:panose1 w:val="00000000000000000000"/>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D165" w14:textId="2C1B5090" w:rsidR="00DC190B" w:rsidRDefault="00DF75B9" w:rsidP="003D26A6">
    <w:pPr>
      <w:pStyle w:val="Header"/>
    </w:pPr>
    <w:r>
      <w:rPr>
        <w:noProof/>
      </w:rPr>
      <mc:AlternateContent>
        <mc:Choice Requires="wps">
          <w:drawing>
            <wp:anchor distT="0" distB="0" distL="114300" distR="114300" simplePos="0" relativeHeight="251663360" behindDoc="0" locked="0" layoutInCell="1" allowOverlap="1" wp14:anchorId="2EEE5CF6" wp14:editId="068CC468">
              <wp:simplePos x="0" y="0"/>
              <wp:positionH relativeFrom="column">
                <wp:posOffset>8680924</wp:posOffset>
              </wp:positionH>
              <wp:positionV relativeFrom="paragraph">
                <wp:posOffset>-215059</wp:posOffset>
              </wp:positionV>
              <wp:extent cx="1010696" cy="695459"/>
              <wp:effectExtent l="0" t="0" r="0" b="0"/>
              <wp:wrapNone/>
              <wp:docPr id="115" name="Rectangle 115">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010696" cy="695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BA842" id="Rectangle 115" o:spid="_x0000_s1026" href="https://www.twinkl.co.uk/resources/2020-scheme-of-learning-eyfs-reception-white-rose-maths-hub-supporting-resources-key-stage-1-year-1-year-2/summer-2020-scheme-of-learning-eyfs-reception-white-rose-maths-supporting-resources-key-stage-1-year-1-year-2/on-the-move-summer-eyfs-white-rose-maths-ks1" style="position:absolute;margin-left:683.55pt;margin-top:-16.95pt;width:79.6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" o:button="t" filled="f" stroked="f" strokeweight="1pt">
              <v:fill o:detectmouseclick="t"/>
            </v:rect>
          </w:pict>
        </mc:Fallback>
      </mc:AlternateContent>
    </w:r>
  </w:p>
  <w:p w14:paraId="30AAFE23" w14:textId="77777777" w:rsidR="007215F9" w:rsidRDefault="00721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0933" w14:textId="0A99A2D0" w:rsidR="002A5D24" w:rsidRDefault="00DF75B9" w:rsidP="003D26A6">
    <w:pPr>
      <w:pStyle w:val="Header"/>
    </w:pPr>
    <w:r>
      <w:rPr>
        <w:noProof/>
      </w:rPr>
      <mc:AlternateContent>
        <mc:Choice Requires="wps">
          <w:drawing>
            <wp:anchor distT="0" distB="0" distL="114300" distR="114300" simplePos="0" relativeHeight="251665408" behindDoc="0" locked="0" layoutInCell="1" allowOverlap="1" wp14:anchorId="6309CE8B" wp14:editId="49163BF1">
              <wp:simplePos x="0" y="0"/>
              <wp:positionH relativeFrom="column">
                <wp:posOffset>8653324</wp:posOffset>
              </wp:positionH>
              <wp:positionV relativeFrom="paragraph">
                <wp:posOffset>-219710</wp:posOffset>
              </wp:positionV>
              <wp:extent cx="1010696" cy="695459"/>
              <wp:effectExtent l="0" t="0" r="0" b="0"/>
              <wp:wrapNone/>
              <wp:docPr id="116" name="Rectangle 116">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010696" cy="695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F9004" id="Rectangle 116" o:spid="_x0000_s1026" href="https://www.twinkl.co.uk/resources/2020-scheme-of-learning-eyfs-reception-white-rose-maths-hub-supporting-resources-key-stage-1-year-1-year-2/summer-2020-scheme-of-learning-eyfs-reception-white-rose-maths-supporting-resources-key-stage-1-year-1-year-2/on-the-move-summer-eyfs-white-rose-maths-ks1" style="position:absolute;margin-left:681.35pt;margin-top:-17.3pt;width:79.6pt;height:5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" o:button="t" filled="f" stroked="f" strokeweight="1pt">
              <v:fill o:detectmouseclick="t"/>
            </v:rect>
          </w:pict>
        </mc:Fallback>
      </mc:AlternateContent>
    </w:r>
  </w:p>
  <w:p w14:paraId="775FE72E" w14:textId="77777777" w:rsidR="002A5D24" w:rsidRDefault="002A5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4EE4B" w14:textId="77777777" w:rsidR="00093488" w:rsidRDefault="00093488" w:rsidP="00DD5720">
      <w:r>
        <w:separator/>
      </w:r>
    </w:p>
  </w:footnote>
  <w:footnote w:type="continuationSeparator" w:id="0">
    <w:p w14:paraId="35F98AB2" w14:textId="77777777" w:rsidR="00093488" w:rsidRDefault="00093488"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9B76" w14:textId="77777777" w:rsidR="00EE7EFB" w:rsidRDefault="00EE7EFB">
    <w:pPr>
      <w:pStyle w:val="Header"/>
    </w:pPr>
    <w:r w:rsidRPr="00EA7B21">
      <w:rPr>
        <w:noProof/>
        <w:color w:val="F9B002"/>
      </w:rPr>
      <w:drawing>
        <wp:anchor distT="0" distB="0" distL="114300" distR="114300" simplePos="0" relativeHeight="251659264" behindDoc="1" locked="0" layoutInCell="1" allowOverlap="1" wp14:anchorId="00EE8720" wp14:editId="2617D255">
          <wp:simplePos x="0" y="0"/>
          <wp:positionH relativeFrom="column">
            <wp:posOffset>-360045</wp:posOffset>
          </wp:positionH>
          <wp:positionV relativeFrom="page">
            <wp:posOffset>914</wp:posOffset>
          </wp:positionV>
          <wp:extent cx="10682605" cy="7557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82605" cy="75578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1097" w14:textId="2DB16C6F" w:rsidR="00E401BD" w:rsidRDefault="00EE7EFB">
    <w:pPr>
      <w:pStyle w:val="Header"/>
    </w:pPr>
    <w:r>
      <w:rPr>
        <w:noProof/>
      </w:rPr>
      <w:drawing>
        <wp:anchor distT="0" distB="0" distL="114300" distR="114300" simplePos="0" relativeHeight="251662336" behindDoc="1" locked="0" layoutInCell="1" allowOverlap="1" wp14:anchorId="153EEFE2" wp14:editId="1F875186">
          <wp:simplePos x="0" y="0"/>
          <wp:positionH relativeFrom="column">
            <wp:posOffset>-360045</wp:posOffset>
          </wp:positionH>
          <wp:positionV relativeFrom="page">
            <wp:posOffset>914</wp:posOffset>
          </wp:positionV>
          <wp:extent cx="10682605" cy="75578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682605" cy="75578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B43C99"/>
    <w:multiLevelType w:val="hybridMultilevel"/>
    <w:tmpl w:val="284A21D4"/>
    <w:lvl w:ilvl="0" w:tplc="4C8AD2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F45518"/>
    <w:multiLevelType w:val="multilevel"/>
    <w:tmpl w:val="61E88D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9126205">
    <w:abstractNumId w:val="0"/>
  </w:num>
  <w:num w:numId="2" w16cid:durableId="282005056">
    <w:abstractNumId w:val="4"/>
  </w:num>
  <w:num w:numId="3" w16cid:durableId="2094282550">
    <w:abstractNumId w:val="1"/>
  </w:num>
  <w:num w:numId="4" w16cid:durableId="1361392125">
    <w:abstractNumId w:val="3"/>
  </w:num>
  <w:num w:numId="5" w16cid:durableId="30149649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B5"/>
    <w:rsid w:val="00025835"/>
    <w:rsid w:val="0003405A"/>
    <w:rsid w:val="00067C79"/>
    <w:rsid w:val="00093488"/>
    <w:rsid w:val="000B4EB2"/>
    <w:rsid w:val="000F227B"/>
    <w:rsid w:val="000F793E"/>
    <w:rsid w:val="00133D1D"/>
    <w:rsid w:val="00161114"/>
    <w:rsid w:val="00173124"/>
    <w:rsid w:val="00190479"/>
    <w:rsid w:val="001A77E0"/>
    <w:rsid w:val="001B1E38"/>
    <w:rsid w:val="001B7D7D"/>
    <w:rsid w:val="00203298"/>
    <w:rsid w:val="002439AD"/>
    <w:rsid w:val="002539D4"/>
    <w:rsid w:val="00254D95"/>
    <w:rsid w:val="00283D04"/>
    <w:rsid w:val="002A5D24"/>
    <w:rsid w:val="003118CF"/>
    <w:rsid w:val="00326698"/>
    <w:rsid w:val="00344899"/>
    <w:rsid w:val="00390382"/>
    <w:rsid w:val="003A6A65"/>
    <w:rsid w:val="003C0267"/>
    <w:rsid w:val="003D26A6"/>
    <w:rsid w:val="00411653"/>
    <w:rsid w:val="00412284"/>
    <w:rsid w:val="004E4E45"/>
    <w:rsid w:val="004E5017"/>
    <w:rsid w:val="004F0EE8"/>
    <w:rsid w:val="005144BA"/>
    <w:rsid w:val="00522CBD"/>
    <w:rsid w:val="00553E0E"/>
    <w:rsid w:val="005A3494"/>
    <w:rsid w:val="005C4467"/>
    <w:rsid w:val="005D1993"/>
    <w:rsid w:val="005E4815"/>
    <w:rsid w:val="00601AF5"/>
    <w:rsid w:val="00633A95"/>
    <w:rsid w:val="0066258A"/>
    <w:rsid w:val="006D108B"/>
    <w:rsid w:val="007215F9"/>
    <w:rsid w:val="00722B47"/>
    <w:rsid w:val="00763739"/>
    <w:rsid w:val="00834C4A"/>
    <w:rsid w:val="00872C5C"/>
    <w:rsid w:val="00874EB6"/>
    <w:rsid w:val="00886FE1"/>
    <w:rsid w:val="008C138D"/>
    <w:rsid w:val="008C227E"/>
    <w:rsid w:val="0098564A"/>
    <w:rsid w:val="0099473A"/>
    <w:rsid w:val="009C47B0"/>
    <w:rsid w:val="009D6608"/>
    <w:rsid w:val="009E4127"/>
    <w:rsid w:val="009F5EEC"/>
    <w:rsid w:val="00A00327"/>
    <w:rsid w:val="00A431AD"/>
    <w:rsid w:val="00A6100A"/>
    <w:rsid w:val="00A61E8B"/>
    <w:rsid w:val="00A72ECB"/>
    <w:rsid w:val="00AC3604"/>
    <w:rsid w:val="00B8626B"/>
    <w:rsid w:val="00BC4DAD"/>
    <w:rsid w:val="00C029D0"/>
    <w:rsid w:val="00C17FC5"/>
    <w:rsid w:val="00CA3011"/>
    <w:rsid w:val="00CC0F47"/>
    <w:rsid w:val="00CE75AA"/>
    <w:rsid w:val="00CF513F"/>
    <w:rsid w:val="00D77FA3"/>
    <w:rsid w:val="00D90104"/>
    <w:rsid w:val="00DC190B"/>
    <w:rsid w:val="00DD5720"/>
    <w:rsid w:val="00DE4FB5"/>
    <w:rsid w:val="00DF130F"/>
    <w:rsid w:val="00DF75B9"/>
    <w:rsid w:val="00E1404D"/>
    <w:rsid w:val="00E1443E"/>
    <w:rsid w:val="00E376AA"/>
    <w:rsid w:val="00E401BD"/>
    <w:rsid w:val="00E62A7F"/>
    <w:rsid w:val="00EA7B21"/>
    <w:rsid w:val="00EB6D1C"/>
    <w:rsid w:val="00ED5C6B"/>
    <w:rsid w:val="00ED71A2"/>
    <w:rsid w:val="00EE3823"/>
    <w:rsid w:val="00EE7EFB"/>
    <w:rsid w:val="00F376A9"/>
    <w:rsid w:val="00F6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8BC41"/>
  <w15:chartTrackingRefBased/>
  <w15:docId w15:val="{D0E834D7-49B5-9E49-9574-50E5D3D2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E4FB5"/>
    <w:pPr>
      <w:spacing w:after="200" w:line="280" w:lineRule="exact"/>
    </w:pPr>
    <w:rPr>
      <w:rFonts w:ascii="Roboto" w:hAnsi="Roboto" w:cs="Times New Roman"/>
      <w:color w:val="1C1C1C"/>
      <w:sz w:val="22"/>
      <w:szCs w:val="22"/>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customStyle="1" w:styleId="Bullets">
    <w:name w:val="Bullets"/>
    <w:basedOn w:val="Normal"/>
    <w:uiPriority w:val="99"/>
    <w:qFormat/>
    <w:rsid w:val="00DE4FB5"/>
    <w:pPr>
      <w:numPr>
        <w:numId w:val="4"/>
      </w:numPr>
      <w:spacing w:after="80"/>
      <w:ind w:left="312" w:hanging="312"/>
    </w:pPr>
  </w:style>
  <w:style w:type="paragraph" w:styleId="NormalWeb">
    <w:name w:val="Normal (Web)"/>
    <w:basedOn w:val="Normal"/>
    <w:uiPriority w:val="99"/>
    <w:semiHidden/>
    <w:unhideWhenUsed/>
    <w:rsid w:val="00C17FC5"/>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9262">
      <w:bodyDiv w:val="1"/>
      <w:marLeft w:val="0"/>
      <w:marRight w:val="0"/>
      <w:marTop w:val="0"/>
      <w:marBottom w:val="0"/>
      <w:divBdr>
        <w:top w:val="none" w:sz="0" w:space="0" w:color="auto"/>
        <w:left w:val="none" w:sz="0" w:space="0" w:color="auto"/>
        <w:bottom w:val="none" w:sz="0" w:space="0" w:color="auto"/>
        <w:right w:val="none" w:sz="0" w:space="0" w:color="auto"/>
      </w:divBdr>
    </w:div>
    <w:div w:id="138768223">
      <w:bodyDiv w:val="1"/>
      <w:marLeft w:val="0"/>
      <w:marRight w:val="0"/>
      <w:marTop w:val="0"/>
      <w:marBottom w:val="0"/>
      <w:divBdr>
        <w:top w:val="none" w:sz="0" w:space="0" w:color="auto"/>
        <w:left w:val="none" w:sz="0" w:space="0" w:color="auto"/>
        <w:bottom w:val="none" w:sz="0" w:space="0" w:color="auto"/>
        <w:right w:val="none" w:sz="0" w:space="0" w:color="auto"/>
      </w:divBdr>
    </w:div>
    <w:div w:id="210188137">
      <w:bodyDiv w:val="1"/>
      <w:marLeft w:val="0"/>
      <w:marRight w:val="0"/>
      <w:marTop w:val="0"/>
      <w:marBottom w:val="0"/>
      <w:divBdr>
        <w:top w:val="none" w:sz="0" w:space="0" w:color="auto"/>
        <w:left w:val="none" w:sz="0" w:space="0" w:color="auto"/>
        <w:bottom w:val="none" w:sz="0" w:space="0" w:color="auto"/>
        <w:right w:val="none" w:sz="0" w:space="0" w:color="auto"/>
      </w:divBdr>
    </w:div>
    <w:div w:id="398482684">
      <w:bodyDiv w:val="1"/>
      <w:marLeft w:val="0"/>
      <w:marRight w:val="0"/>
      <w:marTop w:val="0"/>
      <w:marBottom w:val="0"/>
      <w:divBdr>
        <w:top w:val="none" w:sz="0" w:space="0" w:color="auto"/>
        <w:left w:val="none" w:sz="0" w:space="0" w:color="auto"/>
        <w:bottom w:val="none" w:sz="0" w:space="0" w:color="auto"/>
        <w:right w:val="none" w:sz="0" w:space="0" w:color="auto"/>
      </w:divBdr>
    </w:div>
    <w:div w:id="883449622">
      <w:bodyDiv w:val="1"/>
      <w:marLeft w:val="0"/>
      <w:marRight w:val="0"/>
      <w:marTop w:val="0"/>
      <w:marBottom w:val="0"/>
      <w:divBdr>
        <w:top w:val="none" w:sz="0" w:space="0" w:color="auto"/>
        <w:left w:val="none" w:sz="0" w:space="0" w:color="auto"/>
        <w:bottom w:val="none" w:sz="0" w:space="0" w:color="auto"/>
        <w:right w:val="none" w:sz="0" w:space="0" w:color="auto"/>
      </w:divBdr>
    </w:div>
    <w:div w:id="1183711385">
      <w:bodyDiv w:val="1"/>
      <w:marLeft w:val="0"/>
      <w:marRight w:val="0"/>
      <w:marTop w:val="0"/>
      <w:marBottom w:val="0"/>
      <w:divBdr>
        <w:top w:val="none" w:sz="0" w:space="0" w:color="auto"/>
        <w:left w:val="none" w:sz="0" w:space="0" w:color="auto"/>
        <w:bottom w:val="none" w:sz="0" w:space="0" w:color="auto"/>
        <w:right w:val="none" w:sz="0" w:space="0" w:color="auto"/>
      </w:divBdr>
    </w:div>
    <w:div w:id="1220166717">
      <w:bodyDiv w:val="1"/>
      <w:marLeft w:val="0"/>
      <w:marRight w:val="0"/>
      <w:marTop w:val="0"/>
      <w:marBottom w:val="0"/>
      <w:divBdr>
        <w:top w:val="none" w:sz="0" w:space="0" w:color="auto"/>
        <w:left w:val="none" w:sz="0" w:space="0" w:color="auto"/>
        <w:bottom w:val="none" w:sz="0" w:space="0" w:color="auto"/>
        <w:right w:val="none" w:sz="0" w:space="0" w:color="auto"/>
      </w:divBdr>
    </w:div>
    <w:div w:id="1460488810">
      <w:bodyDiv w:val="1"/>
      <w:marLeft w:val="0"/>
      <w:marRight w:val="0"/>
      <w:marTop w:val="0"/>
      <w:marBottom w:val="0"/>
      <w:divBdr>
        <w:top w:val="none" w:sz="0" w:space="0" w:color="auto"/>
        <w:left w:val="none" w:sz="0" w:space="0" w:color="auto"/>
        <w:bottom w:val="none" w:sz="0" w:space="0" w:color="auto"/>
        <w:right w:val="none" w:sz="0" w:space="0" w:color="auto"/>
      </w:divBdr>
    </w:div>
    <w:div w:id="1615139098">
      <w:bodyDiv w:val="1"/>
      <w:marLeft w:val="0"/>
      <w:marRight w:val="0"/>
      <w:marTop w:val="0"/>
      <w:marBottom w:val="0"/>
      <w:divBdr>
        <w:top w:val="none" w:sz="0" w:space="0" w:color="auto"/>
        <w:left w:val="none" w:sz="0" w:space="0" w:color="auto"/>
        <w:bottom w:val="none" w:sz="0" w:space="0" w:color="auto"/>
        <w:right w:val="none" w:sz="0" w:space="0" w:color="auto"/>
      </w:divBdr>
    </w:div>
    <w:div w:id="1794133076">
      <w:bodyDiv w:val="1"/>
      <w:marLeft w:val="0"/>
      <w:marRight w:val="0"/>
      <w:marTop w:val="0"/>
      <w:marBottom w:val="0"/>
      <w:divBdr>
        <w:top w:val="none" w:sz="0" w:space="0" w:color="auto"/>
        <w:left w:val="none" w:sz="0" w:space="0" w:color="auto"/>
        <w:bottom w:val="none" w:sz="0" w:space="0" w:color="auto"/>
        <w:right w:val="none" w:sz="0" w:space="0" w:color="auto"/>
      </w:divBdr>
    </w:div>
    <w:div w:id="1877156601">
      <w:bodyDiv w:val="1"/>
      <w:marLeft w:val="0"/>
      <w:marRight w:val="0"/>
      <w:marTop w:val="0"/>
      <w:marBottom w:val="0"/>
      <w:divBdr>
        <w:top w:val="none" w:sz="0" w:space="0" w:color="auto"/>
        <w:left w:val="none" w:sz="0" w:space="0" w:color="auto"/>
        <w:bottom w:val="none" w:sz="0" w:space="0" w:color="auto"/>
        <w:right w:val="none" w:sz="0" w:space="0" w:color="auto"/>
      </w:divBdr>
    </w:div>
    <w:div w:id="1930503622">
      <w:bodyDiv w:val="1"/>
      <w:marLeft w:val="0"/>
      <w:marRight w:val="0"/>
      <w:marTop w:val="0"/>
      <w:marBottom w:val="0"/>
      <w:divBdr>
        <w:top w:val="none" w:sz="0" w:space="0" w:color="auto"/>
        <w:left w:val="none" w:sz="0" w:space="0" w:color="auto"/>
        <w:bottom w:val="none" w:sz="0" w:space="0" w:color="auto"/>
        <w:right w:val="none" w:sz="0" w:space="0" w:color="auto"/>
      </w:divBdr>
    </w:div>
    <w:div w:id="209134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Relationship Id="rId26" Type="http://schemas.openxmlformats.org/officeDocument/2006/relationships/image" Target="media/image18.tif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tif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on-the-move-summer-eyfs-white-rose-maths-ks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on-the-move-summer-eyfs-white-rose-maths-ks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vietwinkl/Downloads/Activity%20Sheet%20Template%20Landscape%202%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87D12-8062-4724-B9FB-C4651750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 2 Page.dotx</Template>
  <TotalTime>37</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Twinkl Twinkl</cp:lastModifiedBy>
  <cp:revision>7</cp:revision>
  <cp:lastPrinted>2014-02-20T09:55:00Z</cp:lastPrinted>
  <dcterms:created xsi:type="dcterms:W3CDTF">2022-03-23T10:45:00Z</dcterms:created>
  <dcterms:modified xsi:type="dcterms:W3CDTF">2022-03-23T11:46:00Z</dcterms:modified>
</cp:coreProperties>
</file>